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5108B" w14:textId="38B3D946" w:rsidR="00F26162" w:rsidRPr="008E33B5" w:rsidRDefault="00DF5FD4" w:rsidP="00F26162">
      <w:pPr>
        <w:spacing w:after="200" w:line="276" w:lineRule="auto"/>
        <w:ind w:firstLine="0"/>
        <w:jc w:val="center"/>
        <w:rPr>
          <w:rFonts w:asciiTheme="minorHAnsi" w:eastAsia="Calibri" w:hAnsiTheme="minorHAnsi"/>
          <w:b/>
          <w:bCs/>
          <w:sz w:val="32"/>
          <w:szCs w:val="22"/>
          <w:lang w:eastAsia="en-US"/>
        </w:rPr>
      </w:pPr>
      <w:r>
        <w:rPr>
          <w:rFonts w:asciiTheme="minorHAnsi" w:eastAsia="Calibri" w:hAnsiTheme="minorHAnsi"/>
          <w:b/>
          <w:bCs/>
          <w:sz w:val="32"/>
          <w:szCs w:val="22"/>
          <w:lang w:eastAsia="en-US"/>
        </w:rPr>
        <w:t>TD-11</w:t>
      </w:r>
      <w:bookmarkStart w:id="0" w:name="_GoBack"/>
      <w:bookmarkEnd w:id="0"/>
      <w:r w:rsidR="00E010CC" w:rsidRPr="008E33B5">
        <w:rPr>
          <w:rFonts w:asciiTheme="minorHAnsi" w:eastAsia="Calibri" w:hAnsiTheme="minorHAnsi"/>
          <w:b/>
          <w:bCs/>
          <w:sz w:val="32"/>
          <w:szCs w:val="22"/>
          <w:lang w:eastAsia="en-US"/>
        </w:rPr>
        <w:t xml:space="preserve"> : </w:t>
      </w:r>
      <w:r w:rsidR="00241174" w:rsidRPr="00241174">
        <w:rPr>
          <w:rFonts w:asciiTheme="minorHAnsi" w:eastAsia="Calibri" w:hAnsiTheme="minorHAnsi"/>
          <w:b/>
          <w:bCs/>
          <w:sz w:val="32"/>
          <w:szCs w:val="22"/>
          <w:lang w:eastAsia="en-US"/>
        </w:rPr>
        <w:t>Essais mécaniques in-situ</w:t>
      </w:r>
      <w:r w:rsidR="00F26162" w:rsidRPr="008E33B5">
        <w:rPr>
          <w:rFonts w:asciiTheme="minorHAnsi" w:eastAsia="Calibri" w:hAnsiTheme="minorHAnsi"/>
          <w:b/>
          <w:bCs/>
          <w:sz w:val="32"/>
          <w:szCs w:val="22"/>
          <w:lang w:eastAsia="en-US"/>
        </w:rPr>
        <w:t xml:space="preserve"> </w:t>
      </w:r>
      <w:r w:rsidR="00F26162" w:rsidRPr="008E33B5">
        <w:rPr>
          <w:rFonts w:asciiTheme="minorHAnsi" w:eastAsia="Calibri" w:hAnsiTheme="minorHAnsi"/>
          <w:bCs/>
          <w:sz w:val="32"/>
          <w:szCs w:val="22"/>
          <w:lang w:eastAsia="en-US"/>
        </w:rPr>
        <w:t xml:space="preserve">(durée </w:t>
      </w:r>
      <w:r w:rsidR="006E7A7D">
        <w:rPr>
          <w:rFonts w:asciiTheme="minorHAnsi" w:eastAsia="Calibri" w:hAnsiTheme="minorHAnsi"/>
          <w:bCs/>
          <w:sz w:val="32"/>
          <w:szCs w:val="22"/>
          <w:lang w:eastAsia="en-US"/>
        </w:rPr>
        <w:t>1</w:t>
      </w:r>
      <w:r w:rsidR="008F0DA9" w:rsidRPr="008E33B5">
        <w:rPr>
          <w:rFonts w:asciiTheme="minorHAnsi" w:eastAsia="Calibri" w:hAnsiTheme="minorHAnsi"/>
          <w:bCs/>
          <w:sz w:val="32"/>
          <w:szCs w:val="22"/>
          <w:lang w:eastAsia="en-US"/>
        </w:rPr>
        <w:t>h</w:t>
      </w:r>
      <w:r w:rsidR="006E7A7D">
        <w:rPr>
          <w:rFonts w:asciiTheme="minorHAnsi" w:eastAsia="Calibri" w:hAnsiTheme="minorHAnsi"/>
          <w:bCs/>
          <w:sz w:val="32"/>
          <w:szCs w:val="22"/>
          <w:lang w:eastAsia="en-US"/>
        </w:rPr>
        <w:t>30</w:t>
      </w:r>
      <w:r w:rsidR="00F26162" w:rsidRPr="008E33B5">
        <w:rPr>
          <w:rFonts w:asciiTheme="minorHAnsi" w:eastAsia="Calibri" w:hAnsiTheme="minorHAnsi"/>
          <w:bCs/>
          <w:sz w:val="32"/>
          <w:szCs w:val="22"/>
          <w:lang w:eastAsia="en-US"/>
        </w:rPr>
        <w:t>)</w:t>
      </w:r>
    </w:p>
    <w:p w14:paraId="55D88694" w14:textId="77777777" w:rsidR="00F26162" w:rsidRPr="008E33B5" w:rsidRDefault="00F26162" w:rsidP="00F26162">
      <w:pPr>
        <w:spacing w:after="200" w:line="276" w:lineRule="auto"/>
        <w:ind w:firstLine="0"/>
        <w:jc w:val="center"/>
        <w:rPr>
          <w:rFonts w:asciiTheme="minorHAnsi" w:eastAsia="Calibri" w:hAnsiTheme="minorHAnsi"/>
          <w:b/>
          <w:bCs/>
          <w:szCs w:val="24"/>
          <w:lang w:eastAsia="en-US"/>
        </w:rPr>
      </w:pPr>
      <w:r w:rsidRPr="008E33B5">
        <w:rPr>
          <w:rFonts w:asciiTheme="minorHAnsi" w:eastAsia="Calibri" w:hAnsiTheme="minorHAnsi"/>
          <w:b/>
          <w:bCs/>
          <w:szCs w:val="24"/>
          <w:lang w:eastAsia="en-US"/>
        </w:rPr>
        <w:t xml:space="preserve">Coordinateurs : </w:t>
      </w:r>
      <w:r w:rsidR="00F97D97">
        <w:rPr>
          <w:rFonts w:asciiTheme="minorHAnsi" w:eastAsia="Calibri" w:hAnsiTheme="minorHAnsi"/>
          <w:b/>
          <w:bCs/>
          <w:szCs w:val="24"/>
          <w:lang w:eastAsia="en-US"/>
        </w:rPr>
        <w:t>Julien Danet</w:t>
      </w:r>
      <w:r w:rsidR="003E0EBB" w:rsidRPr="008E33B5">
        <w:rPr>
          <w:rFonts w:asciiTheme="minorHAnsi" w:eastAsia="Calibri" w:hAnsiTheme="minorHAnsi"/>
          <w:b/>
          <w:bCs/>
          <w:szCs w:val="24"/>
          <w:vertAlign w:val="superscript"/>
          <w:lang w:eastAsia="en-US"/>
        </w:rPr>
        <w:t>1</w:t>
      </w:r>
      <w:r w:rsidR="003E0EBB" w:rsidRPr="008E33B5">
        <w:rPr>
          <w:rFonts w:asciiTheme="minorHAnsi" w:eastAsia="Calibri" w:hAnsiTheme="minorHAnsi"/>
          <w:b/>
          <w:bCs/>
          <w:szCs w:val="24"/>
          <w:lang w:eastAsia="en-US"/>
        </w:rPr>
        <w:t>,</w:t>
      </w:r>
      <w:r w:rsidR="00F97D97">
        <w:rPr>
          <w:rFonts w:asciiTheme="minorHAnsi" w:eastAsia="Calibri" w:hAnsiTheme="minorHAnsi"/>
          <w:b/>
          <w:bCs/>
          <w:szCs w:val="24"/>
          <w:lang w:eastAsia="en-US"/>
        </w:rPr>
        <w:t xml:space="preserve"> Olivier</w:t>
      </w:r>
      <w:r w:rsidR="003E0EBB" w:rsidRPr="008E33B5">
        <w:rPr>
          <w:rFonts w:asciiTheme="minorHAnsi" w:eastAsia="Calibri" w:hAnsiTheme="minorHAnsi"/>
          <w:b/>
          <w:bCs/>
          <w:szCs w:val="24"/>
          <w:lang w:eastAsia="en-US"/>
        </w:rPr>
        <w:t xml:space="preserve"> </w:t>
      </w:r>
      <w:r w:rsidR="00F97D97">
        <w:rPr>
          <w:rFonts w:asciiTheme="minorHAnsi" w:eastAsia="Calibri" w:hAnsiTheme="minorHAnsi"/>
          <w:b/>
          <w:bCs/>
          <w:szCs w:val="24"/>
          <w:lang w:eastAsia="en-US"/>
        </w:rPr>
        <w:t>Caty</w:t>
      </w:r>
      <w:r w:rsidR="003E0EBB" w:rsidRPr="008E33B5">
        <w:rPr>
          <w:rFonts w:asciiTheme="minorHAnsi" w:eastAsia="Calibri" w:hAnsiTheme="minorHAnsi"/>
          <w:b/>
          <w:bCs/>
          <w:szCs w:val="24"/>
          <w:lang w:eastAsia="en-US"/>
        </w:rPr>
        <w:t xml:space="preserve"> </w:t>
      </w:r>
      <w:r w:rsidR="003E0EBB" w:rsidRPr="008E33B5">
        <w:rPr>
          <w:rFonts w:asciiTheme="minorHAnsi" w:eastAsia="Calibri" w:hAnsiTheme="minorHAnsi"/>
          <w:b/>
          <w:bCs/>
          <w:szCs w:val="24"/>
          <w:vertAlign w:val="superscript"/>
          <w:lang w:eastAsia="en-US"/>
        </w:rPr>
        <w:t>2</w:t>
      </w:r>
    </w:p>
    <w:p w14:paraId="6EAFACB0" w14:textId="77777777" w:rsidR="00F26162" w:rsidRPr="008E33B5" w:rsidRDefault="003E0EBB" w:rsidP="003E0EBB">
      <w:pPr>
        <w:spacing w:line="360" w:lineRule="auto"/>
        <w:ind w:firstLine="0"/>
        <w:jc w:val="center"/>
        <w:rPr>
          <w:rFonts w:asciiTheme="minorHAnsi" w:hAnsiTheme="minorHAnsi"/>
        </w:rPr>
      </w:pPr>
      <w:r w:rsidRPr="008E33B5">
        <w:rPr>
          <w:rFonts w:asciiTheme="minorHAnsi" w:eastAsia="Calibri" w:hAnsiTheme="minorHAnsi"/>
          <w:bCs/>
          <w:szCs w:val="24"/>
          <w:lang w:eastAsia="en-US"/>
        </w:rPr>
        <w:t xml:space="preserve">[1] </w:t>
      </w:r>
      <w:hyperlink r:id="rId9" w:history="1">
        <w:r w:rsidR="006E7A7D" w:rsidRPr="0049499E">
          <w:rPr>
            <w:rStyle w:val="Lienhypertexte"/>
            <w:rFonts w:asciiTheme="minorHAnsi" w:hAnsiTheme="minorHAnsi"/>
          </w:rPr>
          <w:t>danet</w:t>
        </w:r>
      </w:hyperlink>
      <w:r w:rsidRPr="008E33B5">
        <w:rPr>
          <w:rStyle w:val="Lienhypertexte"/>
          <w:rFonts w:asciiTheme="minorHAnsi" w:hAnsiTheme="minorHAnsi"/>
        </w:rPr>
        <w:t>@</w:t>
      </w:r>
      <w:r w:rsidR="006E7A7D">
        <w:rPr>
          <w:rStyle w:val="Lienhypertexte"/>
          <w:rFonts w:asciiTheme="minorHAnsi" w:hAnsiTheme="minorHAnsi"/>
        </w:rPr>
        <w:t>lcts.u_bordeaux.fr</w:t>
      </w:r>
      <w:r w:rsidR="00F26162" w:rsidRPr="008E33B5">
        <w:rPr>
          <w:rFonts w:asciiTheme="minorHAnsi" w:hAnsiTheme="minorHAnsi"/>
        </w:rPr>
        <w:t xml:space="preserve">, </w:t>
      </w:r>
      <w:r w:rsidR="006E7A7D">
        <w:rPr>
          <w:rFonts w:asciiTheme="minorHAnsi" w:hAnsiTheme="minorHAnsi"/>
        </w:rPr>
        <w:t>LCTS</w:t>
      </w:r>
      <w:r w:rsidRPr="008E33B5">
        <w:rPr>
          <w:rFonts w:asciiTheme="minorHAnsi" w:hAnsiTheme="minorHAnsi"/>
        </w:rPr>
        <w:t xml:space="preserve">, </w:t>
      </w:r>
      <w:r w:rsidR="006E7A7D">
        <w:rPr>
          <w:rFonts w:asciiTheme="minorHAnsi" w:hAnsiTheme="minorHAnsi"/>
        </w:rPr>
        <w:t>3 allée de la Boétie 33600 Pessac</w:t>
      </w:r>
    </w:p>
    <w:p w14:paraId="6480BC5E" w14:textId="77777777" w:rsidR="003E0EBB" w:rsidRPr="008E33B5" w:rsidRDefault="006E7A7D" w:rsidP="003E0EBB">
      <w:pPr>
        <w:spacing w:line="360" w:lineRule="auto"/>
        <w:ind w:firstLine="0"/>
        <w:jc w:val="center"/>
        <w:rPr>
          <w:rFonts w:asciiTheme="minorHAnsi" w:hAnsiTheme="minorHAnsi"/>
        </w:rPr>
      </w:pPr>
      <w:r>
        <w:rPr>
          <w:rFonts w:asciiTheme="minorHAnsi" w:eastAsia="Calibri" w:hAnsiTheme="minorHAnsi"/>
          <w:bCs/>
          <w:szCs w:val="24"/>
          <w:lang w:eastAsia="en-US"/>
        </w:rPr>
        <w:t xml:space="preserve">[2] </w:t>
      </w:r>
      <w:proofErr w:type="spellStart"/>
      <w:r>
        <w:rPr>
          <w:rStyle w:val="Lienhypertexte"/>
          <w:rFonts w:asciiTheme="minorHAnsi" w:hAnsiTheme="minorHAnsi"/>
        </w:rPr>
        <w:t>caty</w:t>
      </w:r>
      <w:proofErr w:type="spellEnd"/>
      <w:r w:rsidR="003E0EBB" w:rsidRPr="008E33B5">
        <w:rPr>
          <w:rStyle w:val="Lienhypertexte"/>
          <w:rFonts w:asciiTheme="minorHAnsi" w:hAnsiTheme="minorHAnsi"/>
        </w:rPr>
        <w:t>@</w:t>
      </w:r>
      <w:r w:rsidRPr="006E7A7D">
        <w:rPr>
          <w:rStyle w:val="Lienhypertexte"/>
          <w:rFonts w:asciiTheme="minorHAnsi" w:hAnsiTheme="minorHAnsi"/>
        </w:rPr>
        <w:t xml:space="preserve"> </w:t>
      </w:r>
      <w:r>
        <w:rPr>
          <w:rStyle w:val="Lienhypertexte"/>
          <w:rFonts w:asciiTheme="minorHAnsi" w:hAnsiTheme="minorHAnsi"/>
        </w:rPr>
        <w:t>lcts.u_bordeaux.fr</w:t>
      </w:r>
      <w:r w:rsidR="003E0EBB" w:rsidRPr="008E33B5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LCTS</w:t>
      </w:r>
      <w:r w:rsidRPr="008E33B5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3 allée de la Boétie 33600 Pessac</w:t>
      </w:r>
    </w:p>
    <w:p w14:paraId="39C759A9" w14:textId="77777777" w:rsidR="009B2A06" w:rsidRPr="008E33B5" w:rsidRDefault="009B2A06" w:rsidP="003E0EBB">
      <w:pPr>
        <w:spacing w:line="360" w:lineRule="auto"/>
        <w:ind w:firstLine="0"/>
        <w:jc w:val="center"/>
        <w:rPr>
          <w:rFonts w:asciiTheme="minorHAnsi" w:hAnsiTheme="minorHAnsi"/>
        </w:rPr>
      </w:pPr>
      <w:bookmarkStart w:id="1" w:name="_Toc31443577"/>
    </w:p>
    <w:p w14:paraId="2FC7775F" w14:textId="77777777" w:rsidR="009B2A06" w:rsidRPr="008E33B5" w:rsidRDefault="009B2A06" w:rsidP="003E0EBB">
      <w:pPr>
        <w:spacing w:line="360" w:lineRule="auto"/>
        <w:ind w:firstLine="0"/>
        <w:jc w:val="center"/>
        <w:rPr>
          <w:rFonts w:asciiTheme="minorHAnsi" w:hAnsiTheme="minorHAnsi"/>
        </w:rPr>
      </w:pPr>
    </w:p>
    <w:p w14:paraId="123B3C39" w14:textId="77777777" w:rsidR="00864A27" w:rsidRDefault="00A5307B" w:rsidP="006E7A7D">
      <w:pPr>
        <w:pStyle w:val="Rsum"/>
        <w:jc w:val="both"/>
        <w:rPr>
          <w:rFonts w:asciiTheme="minorHAnsi" w:hAnsiTheme="minorHAnsi"/>
        </w:rPr>
      </w:pPr>
      <w:r w:rsidRPr="008E33B5">
        <w:rPr>
          <w:rFonts w:asciiTheme="minorHAnsi" w:hAnsiTheme="minorHAnsi"/>
          <w:b/>
          <w:bCs/>
          <w:u w:val="single"/>
        </w:rPr>
        <w:t>Résumé</w:t>
      </w:r>
      <w:r w:rsidR="006C208B" w:rsidRPr="008E33B5">
        <w:rPr>
          <w:rFonts w:asciiTheme="minorHAnsi" w:hAnsiTheme="minorHAnsi"/>
          <w:b/>
          <w:bCs/>
        </w:rPr>
        <w:t xml:space="preserve"> </w:t>
      </w:r>
      <w:r w:rsidR="00CD204D" w:rsidRPr="008E33B5">
        <w:rPr>
          <w:rFonts w:asciiTheme="minorHAnsi" w:hAnsiTheme="minorHAnsi"/>
        </w:rPr>
        <w:t xml:space="preserve">: </w:t>
      </w:r>
      <w:r w:rsidR="006E7A7D" w:rsidRPr="006E7A7D">
        <w:rPr>
          <w:rFonts w:asciiTheme="minorHAnsi" w:hAnsiTheme="minorHAnsi"/>
        </w:rPr>
        <w:t>Pour ce T</w:t>
      </w:r>
      <w:r w:rsidR="006E7A7D">
        <w:rPr>
          <w:rFonts w:asciiTheme="minorHAnsi" w:hAnsiTheme="minorHAnsi"/>
        </w:rPr>
        <w:t>D</w:t>
      </w:r>
      <w:r w:rsidR="006E7A7D" w:rsidRPr="006E7A7D">
        <w:rPr>
          <w:rFonts w:asciiTheme="minorHAnsi" w:hAnsiTheme="minorHAnsi"/>
        </w:rPr>
        <w:t xml:space="preserve"> découverte, nous utiliserons une platine de traction de 5kN installée dans un microscope</w:t>
      </w:r>
      <w:r w:rsidR="00C1233E">
        <w:rPr>
          <w:rFonts w:asciiTheme="minorHAnsi" w:hAnsiTheme="minorHAnsi"/>
        </w:rPr>
        <w:t xml:space="preserve"> électronique à balayage</w:t>
      </w:r>
      <w:r w:rsidR="006E7A7D" w:rsidRPr="006E7A7D">
        <w:rPr>
          <w:rFonts w:asciiTheme="minorHAnsi" w:hAnsiTheme="minorHAnsi"/>
        </w:rPr>
        <w:t xml:space="preserve"> </w:t>
      </w:r>
      <w:r w:rsidR="006E7A7D">
        <w:rPr>
          <w:rFonts w:asciiTheme="minorHAnsi" w:hAnsiTheme="minorHAnsi"/>
        </w:rPr>
        <w:t xml:space="preserve">de </w:t>
      </w:r>
      <w:r w:rsidR="006E7A7D" w:rsidRPr="006E7A7D">
        <w:rPr>
          <w:rFonts w:asciiTheme="minorHAnsi" w:hAnsiTheme="minorHAnsi"/>
        </w:rPr>
        <w:t xml:space="preserve">chez FEI.  L’essai de traction mécanique réalisé sur un composite céramique modèle permettra de mettre en avant les </w:t>
      </w:r>
      <w:r w:rsidR="0096343A">
        <w:rPr>
          <w:rFonts w:asciiTheme="minorHAnsi" w:hAnsiTheme="minorHAnsi"/>
        </w:rPr>
        <w:t>mécanismes de rupture</w:t>
      </w:r>
      <w:r w:rsidR="006E7A7D" w:rsidRPr="006E7A7D">
        <w:rPr>
          <w:rFonts w:asciiTheme="minorHAnsi" w:hAnsiTheme="minorHAnsi"/>
        </w:rPr>
        <w:t xml:space="preserve"> de matériaux.</w:t>
      </w:r>
      <w:r w:rsidR="00C1233E">
        <w:rPr>
          <w:rFonts w:asciiTheme="minorHAnsi" w:hAnsiTheme="minorHAnsi"/>
        </w:rPr>
        <w:t xml:space="preserve"> Puis, en fin de séance</w:t>
      </w:r>
      <w:r w:rsidR="0096343A">
        <w:rPr>
          <w:rFonts w:asciiTheme="minorHAnsi" w:hAnsiTheme="minorHAnsi"/>
        </w:rPr>
        <w:t>,</w:t>
      </w:r>
      <w:r w:rsidR="00C1233E">
        <w:rPr>
          <w:rFonts w:asciiTheme="minorHAnsi" w:hAnsiTheme="minorHAnsi"/>
        </w:rPr>
        <w:t xml:space="preserve"> nous aborderons l’analyse des images générées lors de ce type d’expériences.</w:t>
      </w:r>
    </w:p>
    <w:bookmarkEnd w:id="1"/>
    <w:p w14:paraId="05821FD7" w14:textId="77777777" w:rsidR="00EC32A8" w:rsidRPr="00864A27" w:rsidRDefault="00864A27" w:rsidP="006E7A7D">
      <w:pPr>
        <w:pStyle w:val="Titre1"/>
        <w:numPr>
          <w:ilvl w:val="0"/>
          <w:numId w:val="21"/>
        </w:numPr>
        <w:rPr>
          <w:rFonts w:asciiTheme="minorHAnsi" w:hAnsiTheme="minorHAnsi"/>
          <w:noProof w:val="0"/>
          <w:u w:val="single"/>
        </w:rPr>
      </w:pPr>
      <w:r w:rsidRPr="008E33B5">
        <w:rPr>
          <w:rFonts w:asciiTheme="minorHAnsi" w:hAnsiTheme="minorHAnsi"/>
          <w:noProof w:val="0"/>
          <w:u w:val="single"/>
        </w:rPr>
        <w:t>Objectif du TD.</w:t>
      </w:r>
    </w:p>
    <w:p w14:paraId="6C0C395E" w14:textId="77777777" w:rsidR="00A43193" w:rsidRPr="008E33B5" w:rsidRDefault="006E7A7D" w:rsidP="00E2281F">
      <w:pPr>
        <w:rPr>
          <w:rFonts w:asciiTheme="minorHAnsi" w:hAnsiTheme="minorHAnsi"/>
        </w:rPr>
      </w:pPr>
      <w:r w:rsidRPr="006E7A7D">
        <w:rPr>
          <w:rFonts w:asciiTheme="minorHAnsi" w:hAnsiTheme="minorHAnsi"/>
        </w:rPr>
        <w:t xml:space="preserve">L’objectif de cette séance de travaux dirigés sera </w:t>
      </w:r>
      <w:r w:rsidR="00C1233E">
        <w:rPr>
          <w:rFonts w:asciiTheme="minorHAnsi" w:hAnsiTheme="minorHAnsi"/>
        </w:rPr>
        <w:t>d’apporter</w:t>
      </w:r>
      <w:r w:rsidRPr="006E7A7D">
        <w:rPr>
          <w:rFonts w:asciiTheme="minorHAnsi" w:hAnsiTheme="minorHAnsi"/>
        </w:rPr>
        <w:t xml:space="preserve"> </w:t>
      </w:r>
      <w:r w:rsidR="00C1233E">
        <w:rPr>
          <w:rFonts w:asciiTheme="minorHAnsi" w:hAnsiTheme="minorHAnsi"/>
        </w:rPr>
        <w:t xml:space="preserve">aux participants </w:t>
      </w:r>
      <w:r w:rsidR="00F97D97">
        <w:rPr>
          <w:rFonts w:asciiTheme="minorHAnsi" w:hAnsiTheme="minorHAnsi"/>
        </w:rPr>
        <w:t>une première expérience de traction in-situ dans un MEB. V</w:t>
      </w:r>
      <w:r w:rsidR="00C1233E">
        <w:rPr>
          <w:rFonts w:asciiTheme="minorHAnsi" w:hAnsiTheme="minorHAnsi"/>
        </w:rPr>
        <w:t>ia un exemple concret</w:t>
      </w:r>
      <w:r w:rsidR="00F97D97">
        <w:rPr>
          <w:rFonts w:asciiTheme="minorHAnsi" w:hAnsiTheme="minorHAnsi"/>
        </w:rPr>
        <w:t xml:space="preserve"> de traction sur un composite</w:t>
      </w:r>
      <w:r w:rsidR="0096343A">
        <w:rPr>
          <w:rFonts w:asciiTheme="minorHAnsi" w:hAnsiTheme="minorHAnsi"/>
        </w:rPr>
        <w:t>,</w:t>
      </w:r>
      <w:r w:rsidR="00C1233E">
        <w:rPr>
          <w:rFonts w:asciiTheme="minorHAnsi" w:hAnsiTheme="minorHAnsi"/>
        </w:rPr>
        <w:t xml:space="preserve"> </w:t>
      </w:r>
      <w:r w:rsidR="00F97D97">
        <w:rPr>
          <w:rFonts w:asciiTheme="minorHAnsi" w:hAnsiTheme="minorHAnsi"/>
        </w:rPr>
        <w:t>nous aborderons l’ensemble des étapes d’une telle manipulation allant de la préparation d’échantillons à l’analyse des résultats</w:t>
      </w:r>
      <w:r w:rsidRPr="006E7A7D">
        <w:rPr>
          <w:rFonts w:asciiTheme="minorHAnsi" w:hAnsiTheme="minorHAnsi"/>
        </w:rPr>
        <w:t>.</w:t>
      </w:r>
    </w:p>
    <w:p w14:paraId="2C01C92E" w14:textId="77777777" w:rsidR="00A52DB6" w:rsidRPr="008E33B5" w:rsidRDefault="00A52DB6" w:rsidP="00E2281F">
      <w:pPr>
        <w:rPr>
          <w:rFonts w:asciiTheme="minorHAnsi" w:hAnsiTheme="minorHAnsi"/>
        </w:rPr>
      </w:pPr>
    </w:p>
    <w:p w14:paraId="5B8FB144" w14:textId="77777777" w:rsidR="003B44EA" w:rsidRDefault="00077FC7" w:rsidP="003B44EA">
      <w:pPr>
        <w:pStyle w:val="Titre1"/>
        <w:rPr>
          <w:rFonts w:asciiTheme="minorHAnsi" w:hAnsiTheme="minorHAnsi"/>
          <w:noProof w:val="0"/>
          <w:u w:val="single"/>
        </w:rPr>
      </w:pPr>
      <w:r w:rsidRPr="008E33B5">
        <w:rPr>
          <w:rFonts w:asciiTheme="minorHAnsi" w:hAnsiTheme="minorHAnsi"/>
          <w:noProof w:val="0"/>
          <w:u w:val="single"/>
        </w:rPr>
        <w:t>Partie descriptive du TD</w:t>
      </w:r>
      <w:r w:rsidR="00B24925" w:rsidRPr="008E33B5">
        <w:rPr>
          <w:rFonts w:asciiTheme="minorHAnsi" w:hAnsiTheme="minorHAnsi"/>
          <w:noProof w:val="0"/>
          <w:u w:val="single"/>
        </w:rPr>
        <w:t>.</w:t>
      </w:r>
    </w:p>
    <w:p w14:paraId="32906973" w14:textId="77777777" w:rsidR="006001E7" w:rsidRDefault="002028BB" w:rsidP="00E4565C">
      <w:pPr>
        <w:rPr>
          <w:rFonts w:asciiTheme="minorHAnsi" w:hAnsiTheme="minorHAnsi"/>
        </w:rPr>
      </w:pPr>
      <w:r w:rsidRPr="004336FA">
        <w:rPr>
          <w:rFonts w:asciiTheme="minorHAnsi" w:hAnsiTheme="minorHAnsi"/>
        </w:rPr>
        <w:t xml:space="preserve">Nous débuterons la séance par un descriptif complet de l’installation utilisée pendant le TP. </w:t>
      </w:r>
      <w:r w:rsidR="0031346E" w:rsidRPr="004336FA">
        <w:rPr>
          <w:rFonts w:asciiTheme="minorHAnsi" w:hAnsiTheme="minorHAnsi"/>
        </w:rPr>
        <w:t>Le</w:t>
      </w:r>
      <w:r w:rsidRPr="004336FA">
        <w:rPr>
          <w:rFonts w:asciiTheme="minorHAnsi" w:hAnsiTheme="minorHAnsi"/>
        </w:rPr>
        <w:t xml:space="preserve"> MEB FEG (Quanta 400 FEI)</w:t>
      </w:r>
      <w:r w:rsidR="0031346E" w:rsidRPr="004336FA">
        <w:rPr>
          <w:rFonts w:asciiTheme="minorHAnsi" w:hAnsiTheme="minorHAnsi"/>
        </w:rPr>
        <w:t xml:space="preserve"> utilisé lors de cette séance sera équipé d’une</w:t>
      </w:r>
      <w:r w:rsidRPr="004336FA">
        <w:rPr>
          <w:rFonts w:asciiTheme="minorHAnsi" w:hAnsiTheme="minorHAnsi"/>
        </w:rPr>
        <w:t xml:space="preserve"> platine de traction 5kN de chez </w:t>
      </w:r>
      <w:proofErr w:type="spellStart"/>
      <w:r w:rsidRPr="004336FA">
        <w:rPr>
          <w:rFonts w:asciiTheme="minorHAnsi" w:hAnsiTheme="minorHAnsi"/>
        </w:rPr>
        <w:t>Gatan</w:t>
      </w:r>
      <w:proofErr w:type="spellEnd"/>
      <w:r w:rsidR="000C2279">
        <w:rPr>
          <w:rFonts w:asciiTheme="minorHAnsi" w:hAnsiTheme="minorHAnsi"/>
        </w:rPr>
        <w:t xml:space="preserve"> (</w:t>
      </w:r>
      <w:r w:rsidR="000C2279">
        <w:rPr>
          <w:rFonts w:asciiTheme="minorHAnsi" w:hAnsiTheme="minorHAnsi"/>
        </w:rPr>
        <w:fldChar w:fldCharType="begin"/>
      </w:r>
      <w:r w:rsidR="000C2279">
        <w:rPr>
          <w:rFonts w:asciiTheme="minorHAnsi" w:hAnsiTheme="minorHAnsi"/>
        </w:rPr>
        <w:instrText xml:space="preserve"> REF _Ref486248013 \h </w:instrText>
      </w:r>
      <w:r w:rsidR="000C2279">
        <w:rPr>
          <w:rFonts w:asciiTheme="minorHAnsi" w:hAnsiTheme="minorHAnsi"/>
        </w:rPr>
      </w:r>
      <w:r w:rsidR="000C2279">
        <w:rPr>
          <w:rFonts w:asciiTheme="minorHAnsi" w:hAnsiTheme="minorHAnsi"/>
        </w:rPr>
        <w:fldChar w:fldCharType="separate"/>
      </w:r>
      <w:r w:rsidR="000C2279">
        <w:t xml:space="preserve">Figure </w:t>
      </w:r>
      <w:r w:rsidR="000C2279">
        <w:rPr>
          <w:noProof/>
        </w:rPr>
        <w:t>1</w:t>
      </w:r>
      <w:r w:rsidR="000C2279">
        <w:rPr>
          <w:rFonts w:asciiTheme="minorHAnsi" w:hAnsiTheme="minorHAnsi"/>
        </w:rPr>
        <w:fldChar w:fldCharType="end"/>
      </w:r>
      <w:r w:rsidR="000C2279">
        <w:rPr>
          <w:rFonts w:asciiTheme="minorHAnsi" w:hAnsiTheme="minorHAnsi"/>
        </w:rPr>
        <w:t>)</w:t>
      </w:r>
      <w:r w:rsidRPr="004336FA">
        <w:rPr>
          <w:rFonts w:asciiTheme="minorHAnsi" w:hAnsiTheme="minorHAnsi"/>
        </w:rPr>
        <w:t>.</w:t>
      </w:r>
      <w:r w:rsidR="000C2279">
        <w:rPr>
          <w:rFonts w:asciiTheme="minorHAnsi" w:hAnsiTheme="minorHAnsi"/>
        </w:rPr>
        <w:t xml:space="preserve"> </w:t>
      </w:r>
    </w:p>
    <w:p w14:paraId="692A4242" w14:textId="77777777" w:rsidR="00A70CBD" w:rsidRDefault="000C2279" w:rsidP="00E4565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La séance se poursuivra avec la mise en place de l’éprouvette de traction et </w:t>
      </w:r>
      <w:r w:rsidR="0096343A">
        <w:rPr>
          <w:rFonts w:asciiTheme="minorHAnsi" w:hAnsiTheme="minorHAnsi"/>
        </w:rPr>
        <w:t>par l’essai à proprement parler</w:t>
      </w:r>
      <w:r>
        <w:rPr>
          <w:rFonts w:asciiTheme="minorHAnsi" w:hAnsiTheme="minorHAnsi"/>
        </w:rPr>
        <w:t xml:space="preserve">. Le matériau choisi pour cette expérience </w:t>
      </w:r>
      <w:r w:rsidR="00A70CBD">
        <w:rPr>
          <w:rFonts w:asciiTheme="minorHAnsi" w:hAnsiTheme="minorHAnsi"/>
        </w:rPr>
        <w:t xml:space="preserve">est un composite céramique modèle. La </w:t>
      </w:r>
      <w:r w:rsidR="00A70CBD">
        <w:rPr>
          <w:rFonts w:asciiTheme="minorHAnsi" w:hAnsiTheme="minorHAnsi"/>
        </w:rPr>
        <w:fldChar w:fldCharType="begin"/>
      </w:r>
      <w:r w:rsidR="00A70CBD">
        <w:rPr>
          <w:rFonts w:asciiTheme="minorHAnsi" w:hAnsiTheme="minorHAnsi"/>
        </w:rPr>
        <w:instrText xml:space="preserve"> REF _Ref486248482 \h </w:instrText>
      </w:r>
      <w:r w:rsidR="00A70CBD">
        <w:rPr>
          <w:rFonts w:asciiTheme="minorHAnsi" w:hAnsiTheme="minorHAnsi"/>
        </w:rPr>
      </w:r>
      <w:r w:rsidR="00A70CBD">
        <w:rPr>
          <w:rFonts w:asciiTheme="minorHAnsi" w:hAnsiTheme="minorHAnsi"/>
        </w:rPr>
        <w:fldChar w:fldCharType="separate"/>
      </w:r>
      <w:r w:rsidR="00A70CBD">
        <w:t xml:space="preserve">Figure </w:t>
      </w:r>
      <w:r w:rsidR="00A70CBD">
        <w:rPr>
          <w:noProof/>
        </w:rPr>
        <w:t>2</w:t>
      </w:r>
      <w:r w:rsidR="00A70CBD">
        <w:rPr>
          <w:rFonts w:asciiTheme="minorHAnsi" w:hAnsiTheme="minorHAnsi"/>
        </w:rPr>
        <w:fldChar w:fldCharType="end"/>
      </w:r>
      <w:r w:rsidR="00A70CBD">
        <w:rPr>
          <w:rFonts w:asciiTheme="minorHAnsi" w:hAnsiTheme="minorHAnsi"/>
        </w:rPr>
        <w:t xml:space="preserve"> rassemble deux images MEB obtenues lors d’un essai similaire réalisé par </w:t>
      </w:r>
      <w:r w:rsidR="00A70CBD" w:rsidRPr="00A70CBD">
        <w:rPr>
          <w:rFonts w:asciiTheme="minorHAnsi" w:hAnsiTheme="minorHAnsi"/>
        </w:rPr>
        <w:t xml:space="preserve">Camélia Ben </w:t>
      </w:r>
      <w:proofErr w:type="spellStart"/>
      <w:r w:rsidR="00A70CBD" w:rsidRPr="00A70CBD">
        <w:rPr>
          <w:rFonts w:asciiTheme="minorHAnsi" w:hAnsiTheme="minorHAnsi"/>
        </w:rPr>
        <w:t>Ramdane</w:t>
      </w:r>
      <w:proofErr w:type="spellEnd"/>
      <w:r w:rsidR="0096343A">
        <w:rPr>
          <w:rFonts w:asciiTheme="minorHAnsi" w:hAnsiTheme="minorHAnsi"/>
        </w:rPr>
        <w:t xml:space="preserve"> lors de sa thèse, l</w:t>
      </w:r>
      <w:r w:rsidR="006001E7">
        <w:rPr>
          <w:rFonts w:asciiTheme="minorHAnsi" w:hAnsiTheme="minorHAnsi"/>
        </w:rPr>
        <w:t>’idée étant de localiser l’apparition des fissures au sein du matériau.</w:t>
      </w:r>
      <w:r w:rsidR="00A70CBD">
        <w:rPr>
          <w:rFonts w:asciiTheme="minorHAnsi" w:hAnsiTheme="minorHAnsi"/>
        </w:rPr>
        <w:t xml:space="preserve"> L</w:t>
      </w:r>
      <w:r w:rsidR="00A70CBD" w:rsidRPr="004336FA">
        <w:rPr>
          <w:rFonts w:asciiTheme="minorHAnsi" w:hAnsiTheme="minorHAnsi"/>
        </w:rPr>
        <w:t xml:space="preserve">a durée restreinte de la séance </w:t>
      </w:r>
      <w:r w:rsidR="00A70CBD">
        <w:rPr>
          <w:rFonts w:asciiTheme="minorHAnsi" w:hAnsiTheme="minorHAnsi"/>
        </w:rPr>
        <w:t xml:space="preserve">nous contraindra à </w:t>
      </w:r>
      <w:r w:rsidR="00A70CBD" w:rsidRPr="004336FA">
        <w:rPr>
          <w:rFonts w:asciiTheme="minorHAnsi" w:hAnsiTheme="minorHAnsi"/>
        </w:rPr>
        <w:t xml:space="preserve">réaliser </w:t>
      </w:r>
      <w:r w:rsidR="00A70CBD">
        <w:rPr>
          <w:rFonts w:asciiTheme="minorHAnsi" w:hAnsiTheme="minorHAnsi"/>
        </w:rPr>
        <w:t xml:space="preserve">l’essai </w:t>
      </w:r>
      <w:r w:rsidR="00A70CBD" w:rsidRPr="004336FA">
        <w:rPr>
          <w:rFonts w:asciiTheme="minorHAnsi" w:hAnsiTheme="minorHAnsi"/>
        </w:rPr>
        <w:t>de manière accélérée.</w:t>
      </w:r>
      <w:r w:rsidR="0096343A">
        <w:rPr>
          <w:rFonts w:asciiTheme="minorHAnsi" w:hAnsiTheme="minorHAnsi"/>
        </w:rPr>
        <w:t xml:space="preserve"> Nous tâ</w:t>
      </w:r>
      <w:r w:rsidR="00A70CBD">
        <w:rPr>
          <w:rFonts w:asciiTheme="minorHAnsi" w:hAnsiTheme="minorHAnsi"/>
        </w:rPr>
        <w:t xml:space="preserve">cherons toutefois, de détailler </w:t>
      </w:r>
      <w:r w:rsidR="00E4565C">
        <w:rPr>
          <w:rFonts w:asciiTheme="minorHAnsi" w:hAnsiTheme="minorHAnsi"/>
        </w:rPr>
        <w:t xml:space="preserve">au fil de </w:t>
      </w:r>
      <w:r w:rsidR="00A70CBD">
        <w:rPr>
          <w:rFonts w:asciiTheme="minorHAnsi" w:hAnsiTheme="minorHAnsi"/>
        </w:rPr>
        <w:t>l’expérience les principales difficultés pouvant</w:t>
      </w:r>
      <w:r w:rsidR="00E4565C">
        <w:rPr>
          <w:rFonts w:asciiTheme="minorHAnsi" w:hAnsiTheme="minorHAnsi"/>
        </w:rPr>
        <w:t xml:space="preserve"> </w:t>
      </w:r>
      <w:r w:rsidR="00A70CBD">
        <w:rPr>
          <w:rFonts w:asciiTheme="minorHAnsi" w:hAnsiTheme="minorHAnsi"/>
        </w:rPr>
        <w:t>être rencontrées</w:t>
      </w:r>
      <w:r w:rsidR="0096343A">
        <w:rPr>
          <w:rFonts w:asciiTheme="minorHAnsi" w:hAnsiTheme="minorHAnsi"/>
        </w:rPr>
        <w:t xml:space="preserve"> ainsi que l’intérêt de</w:t>
      </w:r>
      <w:r w:rsidR="00E4565C">
        <w:rPr>
          <w:rFonts w:asciiTheme="minorHAnsi" w:hAnsiTheme="minorHAnsi"/>
        </w:rPr>
        <w:t xml:space="preserve"> tels tests</w:t>
      </w:r>
      <w:r w:rsidR="00A70CBD">
        <w:rPr>
          <w:rFonts w:asciiTheme="minorHAnsi" w:hAnsiTheme="minorHAnsi"/>
        </w:rPr>
        <w:t>.</w:t>
      </w:r>
    </w:p>
    <w:p w14:paraId="153CC3E2" w14:textId="77777777" w:rsidR="002028BB" w:rsidRPr="004336FA" w:rsidRDefault="00A70CBD" w:rsidP="006001E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La dernière partie du TD sera consacrée à l’analyse </w:t>
      </w:r>
      <w:r w:rsidR="00014698">
        <w:rPr>
          <w:rFonts w:asciiTheme="minorHAnsi" w:hAnsiTheme="minorHAnsi"/>
        </w:rPr>
        <w:t xml:space="preserve">des images obtenues lors de ce type d’essai. </w:t>
      </w:r>
      <w:r w:rsidR="00E4565C">
        <w:rPr>
          <w:rFonts w:asciiTheme="minorHAnsi" w:hAnsiTheme="minorHAnsi"/>
        </w:rPr>
        <w:t>Pour ce faire</w:t>
      </w:r>
      <w:r w:rsidR="0096343A">
        <w:rPr>
          <w:rFonts w:asciiTheme="minorHAnsi" w:hAnsiTheme="minorHAnsi"/>
        </w:rPr>
        <w:t>,</w:t>
      </w:r>
      <w:r w:rsidR="00E4565C">
        <w:rPr>
          <w:rFonts w:asciiTheme="minorHAnsi" w:hAnsiTheme="minorHAnsi"/>
        </w:rPr>
        <w:t xml:space="preserve"> nous nous appuierons sur des expériences réalisées précédemment au laboratoire.</w:t>
      </w:r>
    </w:p>
    <w:p w14:paraId="573369C6" w14:textId="77777777" w:rsidR="000C2279" w:rsidRDefault="000C2279" w:rsidP="00F4602E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7650F5" wp14:editId="3A0C83FF">
                <wp:simplePos x="0" y="0"/>
                <wp:positionH relativeFrom="column">
                  <wp:posOffset>1526540</wp:posOffset>
                </wp:positionH>
                <wp:positionV relativeFrom="paragraph">
                  <wp:posOffset>2402205</wp:posOffset>
                </wp:positionV>
                <wp:extent cx="3028950" cy="258445"/>
                <wp:effectExtent l="0" t="0" r="0" b="0"/>
                <wp:wrapTopAndBottom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F3364E" w14:textId="77777777" w:rsidR="000C2279" w:rsidRPr="00AE5161" w:rsidRDefault="000C2279" w:rsidP="000C2279">
                            <w:pPr>
                              <w:pStyle w:val="Lgende"/>
                              <w:ind w:firstLine="0"/>
                              <w:jc w:val="center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bookmarkStart w:id="2" w:name="_Ref486248013"/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bookmarkEnd w:id="2"/>
                            <w:r>
                              <w:t>: platine de traction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347650F5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20.2pt;margin-top:189.15pt;width:238.5pt;height:2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" stroked="f">
                <v:textbox style="mso-fit-shape-to-text:t" inset="0,0,0,0">
                  <w:txbxContent>
                    <w:p w14:paraId="10F3364E" w14:textId="77777777" w:rsidR="000C2279" w:rsidRPr="00AE5161" w:rsidRDefault="000C2279" w:rsidP="000C2279">
                      <w:pPr>
                        <w:pStyle w:val="Lgende"/>
                        <w:ind w:firstLine="0"/>
                        <w:jc w:val="center"/>
                        <w:rPr>
                          <w:noProof/>
                          <w:sz w:val="24"/>
                          <w:szCs w:val="20"/>
                        </w:rPr>
                      </w:pPr>
                      <w:bookmarkStart w:id="3" w:name="_Ref486248013"/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bookmarkEnd w:id="3"/>
                      <w:r>
                        <w:t>: platine de traction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A6DC55E" w14:textId="77777777" w:rsidR="000C2279" w:rsidRDefault="000C2279" w:rsidP="00F4602E">
      <w:pPr>
        <w:keepNext/>
      </w:pPr>
    </w:p>
    <w:p w14:paraId="10398B55" w14:textId="77777777" w:rsidR="000C2279" w:rsidRDefault="000C2279" w:rsidP="00F4602E">
      <w:pPr>
        <w:keepNext/>
      </w:pPr>
    </w:p>
    <w:p w14:paraId="0AA2E9BD" w14:textId="77777777" w:rsidR="00F4602E" w:rsidRDefault="00F4602E" w:rsidP="00F4602E">
      <w:pPr>
        <w:keepNext/>
      </w:pPr>
      <w:r w:rsidRPr="00F4602E">
        <w:rPr>
          <w:rFonts w:asciiTheme="minorHAnsi" w:hAnsiTheme="minorHAnsi"/>
          <w:noProof/>
        </w:rPr>
        <mc:AlternateContent>
          <mc:Choice Requires="wpg">
            <w:drawing>
              <wp:inline distT="0" distB="0" distL="0" distR="0" wp14:anchorId="0D30A1EF" wp14:editId="1DC10E91">
                <wp:extent cx="5395201" cy="2080260"/>
                <wp:effectExtent l="0" t="0" r="0" b="0"/>
                <wp:docPr id="7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5201" cy="2080260"/>
                          <a:chOff x="0" y="0"/>
                          <a:chExt cx="5395201" cy="20802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2171" y="0"/>
                            <a:ext cx="2653030" cy="207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42A1A1DD" id="Groupe 6" o:spid="_x0000_s1026" style="width:424.8pt;height:163.8pt;mso-position-horizontal-relative:char;mso-position-vertical-relative:line" coordsize="53952,208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7421;width:26531;height:20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90DHDAAAA2gAAAA8AAABkcnMvZG93bnJldi54bWxEj0FrwkAUhO+C/2F5Qm+6MRWxqauIIAgW&#10;So0Xb6/Zl2xo9m3Irib+e7dQ6HGYmW+Y9XawjbhT52vHCuazBARx4XTNlYJLfpiuQPiArLFxTAoe&#10;5GG7GY/WmGnX8xfdz6ESEcI+QwUmhDaT0heGLPqZa4mjV7rOYoiyq6TusI9w28g0SZbSYs1xwWBL&#10;e0PFz/lmFSzL/LPPd6fHvizS1Lx+LK5v3wulXibD7h1EoCH8h//aR60ghd8r8QbIz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3QMcMAAADaAAAADwAAAAAAAAAAAAAAAACf&#10;AgAAZHJzL2Rvd25yZXYueG1sUEsFBgAAAAAEAAQA9wAAAI8DAAAAAA==&#10;">
                  <v:imagedata r:id="rId12" o:title=""/>
                </v:shape>
                <v:shape id="Image 3" o:spid="_x0000_s1028" type="#_x0000_t75" style="position:absolute;width:26670;height:20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1BQfEAAAA2gAAAA8AAABkcnMvZG93bnJldi54bWxEj0FrwkAUhO+F/oflFXqrGy2EkLqKFIoW&#10;8dBE6vWx+0yC2bcxu03iv3cLhR6HmfmGWa4n24qBet84VjCfJSCItTMNVwqO5cdLBsIHZIOtY1Jw&#10;Iw/r1ePDEnPjRv6ioQiViBD2OSqoQ+hyKb2uyaKfuY44emfXWwxR9pU0PY4Rblu5SJJUWmw4LtTY&#10;0XtN+lL8WAXbcV9eDt9aZ4MtP9NTcZ2fslSp56dp8wYi0BT+w3/tnVHwCr9X4g2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1BQfEAAAA2gAAAA8AAAAAAAAAAAAAAAAA&#10;nwIAAGRycy9kb3ducmV2LnhtbFBLBQYAAAAABAAEAPcAAACQAw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26EDB16F" w14:textId="77777777" w:rsidR="00F4602E" w:rsidRDefault="00F4602E" w:rsidP="000C2279">
      <w:pPr>
        <w:pStyle w:val="Lgende"/>
        <w:jc w:val="center"/>
      </w:pPr>
      <w:bookmarkStart w:id="3" w:name="_Ref486248482"/>
      <w:r>
        <w:t xml:space="preserve">Figure </w:t>
      </w:r>
      <w:fldSimple w:instr=" SEQ Figure \* ARABIC ">
        <w:r w:rsidR="000C2279">
          <w:rPr>
            <w:noProof/>
          </w:rPr>
          <w:t>2</w:t>
        </w:r>
      </w:fldSimple>
      <w:bookmarkEnd w:id="3"/>
      <w:r>
        <w:t>: Observation</w:t>
      </w:r>
      <w:r w:rsidR="000C2279">
        <w:t>s</w:t>
      </w:r>
      <w:r>
        <w:t xml:space="preserve"> MEB d'un composite alumine</w:t>
      </w:r>
      <w:r>
        <w:rPr>
          <w:noProof/>
        </w:rPr>
        <w:t xml:space="preserve"> lors d'un essai de traction</w:t>
      </w:r>
      <w:r w:rsidR="000C2279">
        <w:rPr>
          <w:noProof/>
        </w:rPr>
        <w:t xml:space="preserve"> </w:t>
      </w:r>
      <w:r w:rsidR="000C2279">
        <w:rPr>
          <w:noProof/>
        </w:rPr>
        <w:br/>
        <w:t xml:space="preserve">(images </w:t>
      </w:r>
      <w:r w:rsidR="00E4565C">
        <w:rPr>
          <w:noProof/>
        </w:rPr>
        <w:t xml:space="preserve">provenant </w:t>
      </w:r>
      <w:r w:rsidR="000C2279">
        <w:rPr>
          <w:noProof/>
        </w:rPr>
        <w:t xml:space="preserve"> de la thèse de Camélia Ben Ramdane)</w:t>
      </w:r>
    </w:p>
    <w:p w14:paraId="07BCA487" w14:textId="77777777" w:rsidR="0031346E" w:rsidRPr="002028BB" w:rsidRDefault="0031346E" w:rsidP="004336FA">
      <w:r>
        <w:rPr>
          <w:noProof/>
        </w:rPr>
        <w:drawing>
          <wp:anchor distT="0" distB="0" distL="114300" distR="114300" simplePos="0" relativeHeight="251658240" behindDoc="0" locked="0" layoutInCell="1" allowOverlap="1" wp14:anchorId="125881C2" wp14:editId="6876A1FA">
            <wp:simplePos x="1352550" y="7677150"/>
            <wp:positionH relativeFrom="margin">
              <wp:align>center</wp:align>
            </wp:positionH>
            <wp:positionV relativeFrom="margin">
              <wp:align>top</wp:align>
            </wp:positionV>
            <wp:extent cx="3028950" cy="2419350"/>
            <wp:effectExtent l="0" t="0" r="0" b="0"/>
            <wp:wrapTopAndBottom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0812B" w14:textId="77777777" w:rsidR="008F0DA9" w:rsidRPr="008E33B5" w:rsidRDefault="008F0DA9" w:rsidP="008F0DA9">
      <w:pPr>
        <w:rPr>
          <w:rFonts w:asciiTheme="minorHAnsi" w:hAnsiTheme="minorHAnsi"/>
        </w:rPr>
      </w:pPr>
    </w:p>
    <w:p w14:paraId="0D683C52" w14:textId="77777777" w:rsidR="008F0DA9" w:rsidRPr="008E33B5" w:rsidRDefault="008F0DA9" w:rsidP="008F0DA9">
      <w:pPr>
        <w:rPr>
          <w:rFonts w:asciiTheme="minorHAnsi" w:hAnsiTheme="minorHAnsi"/>
        </w:rPr>
      </w:pPr>
    </w:p>
    <w:p w14:paraId="72DEC644" w14:textId="77777777" w:rsidR="008F0DA9" w:rsidRPr="008E33B5" w:rsidRDefault="008F0DA9" w:rsidP="008F0DA9">
      <w:pPr>
        <w:rPr>
          <w:rFonts w:asciiTheme="minorHAnsi" w:hAnsiTheme="minorHAnsi"/>
        </w:rPr>
      </w:pPr>
    </w:p>
    <w:p w14:paraId="67690C8C" w14:textId="77777777" w:rsidR="008F0DA9" w:rsidRPr="008E33B5" w:rsidRDefault="008F0DA9" w:rsidP="008F0DA9">
      <w:pPr>
        <w:rPr>
          <w:rFonts w:asciiTheme="minorHAnsi" w:hAnsiTheme="minorHAnsi"/>
        </w:rPr>
      </w:pPr>
    </w:p>
    <w:p w14:paraId="44133BCA" w14:textId="77777777" w:rsidR="008F0DA9" w:rsidRPr="008E33B5" w:rsidRDefault="008F0DA9" w:rsidP="008F0DA9">
      <w:pPr>
        <w:rPr>
          <w:rFonts w:asciiTheme="minorHAnsi" w:hAnsiTheme="minorHAnsi"/>
        </w:rPr>
      </w:pPr>
    </w:p>
    <w:p w14:paraId="30E9818F" w14:textId="77777777" w:rsidR="008F0DA9" w:rsidRPr="008E33B5" w:rsidRDefault="008F0DA9" w:rsidP="008F0DA9">
      <w:pPr>
        <w:rPr>
          <w:rFonts w:asciiTheme="minorHAnsi" w:hAnsiTheme="minorHAnsi"/>
        </w:rPr>
      </w:pPr>
    </w:p>
    <w:p w14:paraId="091C283D" w14:textId="77777777" w:rsidR="008F0DA9" w:rsidRPr="008E33B5" w:rsidRDefault="008F0DA9" w:rsidP="008F0DA9">
      <w:pPr>
        <w:rPr>
          <w:rFonts w:asciiTheme="minorHAnsi" w:hAnsiTheme="minorHAnsi"/>
        </w:rPr>
      </w:pPr>
    </w:p>
    <w:p w14:paraId="1840651C" w14:textId="77777777" w:rsidR="008F0DA9" w:rsidRPr="008E33B5" w:rsidRDefault="008F0DA9" w:rsidP="008F0DA9">
      <w:pPr>
        <w:rPr>
          <w:rFonts w:asciiTheme="minorHAnsi" w:hAnsiTheme="minorHAnsi"/>
        </w:rPr>
      </w:pPr>
    </w:p>
    <w:p w14:paraId="79739871" w14:textId="77777777" w:rsidR="008F0DA9" w:rsidRPr="008E33B5" w:rsidRDefault="008F0DA9" w:rsidP="008F0DA9">
      <w:pPr>
        <w:rPr>
          <w:rFonts w:asciiTheme="minorHAnsi" w:hAnsiTheme="minorHAnsi"/>
        </w:rPr>
      </w:pPr>
    </w:p>
    <w:p w14:paraId="62AC2CDF" w14:textId="77777777" w:rsidR="008F0DA9" w:rsidRPr="008E33B5" w:rsidRDefault="008F0DA9" w:rsidP="008F0DA9">
      <w:pPr>
        <w:rPr>
          <w:rFonts w:asciiTheme="minorHAnsi" w:hAnsiTheme="minorHAnsi"/>
        </w:rPr>
      </w:pPr>
    </w:p>
    <w:p w14:paraId="024250BD" w14:textId="77777777" w:rsidR="008F0DA9" w:rsidRPr="008E33B5" w:rsidRDefault="008F0DA9" w:rsidP="008F0DA9">
      <w:pPr>
        <w:rPr>
          <w:rFonts w:asciiTheme="minorHAnsi" w:hAnsiTheme="minorHAnsi"/>
        </w:rPr>
      </w:pPr>
    </w:p>
    <w:p w14:paraId="45202173" w14:textId="77777777" w:rsidR="008F0DA9" w:rsidRPr="008E33B5" w:rsidRDefault="008F0DA9" w:rsidP="008F0DA9">
      <w:pPr>
        <w:rPr>
          <w:rFonts w:asciiTheme="minorHAnsi" w:hAnsiTheme="minorHAnsi"/>
        </w:rPr>
      </w:pPr>
    </w:p>
    <w:p w14:paraId="7CB01ADC" w14:textId="77777777" w:rsidR="008F0DA9" w:rsidRPr="008E33B5" w:rsidRDefault="008F0DA9" w:rsidP="008F0DA9">
      <w:pPr>
        <w:rPr>
          <w:rFonts w:asciiTheme="minorHAnsi" w:hAnsiTheme="minorHAnsi"/>
        </w:rPr>
      </w:pPr>
    </w:p>
    <w:p w14:paraId="0B0351DA" w14:textId="77777777" w:rsidR="008F0DA9" w:rsidRPr="008E33B5" w:rsidRDefault="008F0DA9" w:rsidP="008F0DA9">
      <w:pPr>
        <w:rPr>
          <w:rFonts w:asciiTheme="minorHAnsi" w:hAnsiTheme="minorHAnsi"/>
        </w:rPr>
      </w:pPr>
    </w:p>
    <w:p w14:paraId="1967C947" w14:textId="77777777" w:rsidR="008F0DA9" w:rsidRPr="008E33B5" w:rsidRDefault="008F0DA9" w:rsidP="008F0DA9">
      <w:pPr>
        <w:rPr>
          <w:rFonts w:asciiTheme="minorHAnsi" w:hAnsiTheme="minorHAnsi"/>
        </w:rPr>
      </w:pPr>
    </w:p>
    <w:p w14:paraId="3DA15B4C" w14:textId="77777777" w:rsidR="008F0DA9" w:rsidRPr="008E33B5" w:rsidRDefault="008F0DA9" w:rsidP="008F0DA9">
      <w:pPr>
        <w:rPr>
          <w:rFonts w:asciiTheme="minorHAnsi" w:hAnsiTheme="minorHAnsi"/>
        </w:rPr>
      </w:pPr>
    </w:p>
    <w:p w14:paraId="7238366B" w14:textId="77777777" w:rsidR="008F0DA9" w:rsidRPr="008E33B5" w:rsidRDefault="008F0DA9" w:rsidP="008F0DA9">
      <w:pPr>
        <w:rPr>
          <w:rFonts w:asciiTheme="minorHAnsi" w:hAnsiTheme="minorHAnsi"/>
        </w:rPr>
      </w:pPr>
    </w:p>
    <w:p w14:paraId="718C8F78" w14:textId="77777777" w:rsidR="008F0DA9" w:rsidRPr="008E33B5" w:rsidRDefault="008F0DA9" w:rsidP="008F0DA9">
      <w:pPr>
        <w:rPr>
          <w:rFonts w:asciiTheme="minorHAnsi" w:hAnsiTheme="minorHAnsi"/>
        </w:rPr>
      </w:pPr>
    </w:p>
    <w:p w14:paraId="3868DE50" w14:textId="77777777" w:rsidR="008F0DA9" w:rsidRPr="008E33B5" w:rsidRDefault="008F0DA9" w:rsidP="008F0DA9">
      <w:pPr>
        <w:rPr>
          <w:rFonts w:asciiTheme="minorHAnsi" w:hAnsiTheme="minorHAnsi"/>
        </w:rPr>
      </w:pPr>
    </w:p>
    <w:p w14:paraId="2A25764F" w14:textId="77777777" w:rsidR="008F0DA9" w:rsidRPr="008E33B5" w:rsidRDefault="008F0DA9" w:rsidP="008F0DA9">
      <w:pPr>
        <w:rPr>
          <w:rFonts w:asciiTheme="minorHAnsi" w:hAnsiTheme="minorHAnsi"/>
        </w:rPr>
      </w:pPr>
    </w:p>
    <w:p w14:paraId="7A3886F8" w14:textId="77777777" w:rsidR="008F0DA9" w:rsidRPr="008E33B5" w:rsidRDefault="008F0DA9" w:rsidP="008F0DA9">
      <w:pPr>
        <w:rPr>
          <w:rFonts w:asciiTheme="minorHAnsi" w:hAnsiTheme="minorHAnsi"/>
        </w:rPr>
      </w:pPr>
    </w:p>
    <w:p w14:paraId="659EC2DD" w14:textId="77777777" w:rsidR="008F0DA9" w:rsidRPr="008E33B5" w:rsidRDefault="008F0DA9" w:rsidP="008F0DA9">
      <w:pPr>
        <w:rPr>
          <w:rFonts w:asciiTheme="minorHAnsi" w:hAnsiTheme="minorHAnsi"/>
        </w:rPr>
      </w:pPr>
    </w:p>
    <w:p w14:paraId="16A69259" w14:textId="77777777" w:rsidR="008F0DA9" w:rsidRPr="008E33B5" w:rsidRDefault="008F0DA9" w:rsidP="008F0DA9">
      <w:pPr>
        <w:rPr>
          <w:rFonts w:asciiTheme="minorHAnsi" w:hAnsiTheme="minorHAnsi"/>
        </w:rPr>
      </w:pPr>
    </w:p>
    <w:p w14:paraId="0F490FB1" w14:textId="77777777" w:rsidR="008F0DA9" w:rsidRPr="008E33B5" w:rsidRDefault="008F0DA9" w:rsidP="008F0DA9">
      <w:pPr>
        <w:rPr>
          <w:rFonts w:asciiTheme="minorHAnsi" w:hAnsiTheme="minorHAnsi"/>
        </w:rPr>
      </w:pPr>
    </w:p>
    <w:p w14:paraId="00EBA4FD" w14:textId="77777777" w:rsidR="008F0DA9" w:rsidRPr="008E33B5" w:rsidRDefault="008F0DA9" w:rsidP="008F0DA9">
      <w:pPr>
        <w:rPr>
          <w:rFonts w:asciiTheme="minorHAnsi" w:hAnsiTheme="minorHAnsi"/>
        </w:rPr>
      </w:pPr>
    </w:p>
    <w:p w14:paraId="6B252D6A" w14:textId="77777777" w:rsidR="008F0DA9" w:rsidRPr="008E33B5" w:rsidRDefault="008F0DA9" w:rsidP="008F0DA9">
      <w:pPr>
        <w:rPr>
          <w:rFonts w:asciiTheme="minorHAnsi" w:hAnsiTheme="minorHAnsi"/>
        </w:rPr>
      </w:pPr>
    </w:p>
    <w:p w14:paraId="0C4C1B7F" w14:textId="77777777" w:rsidR="008F0DA9" w:rsidRPr="008E33B5" w:rsidRDefault="008F0DA9" w:rsidP="008F0DA9">
      <w:pPr>
        <w:rPr>
          <w:rFonts w:asciiTheme="minorHAnsi" w:hAnsiTheme="minorHAnsi"/>
        </w:rPr>
      </w:pPr>
    </w:p>
    <w:p w14:paraId="5EC78A03" w14:textId="77777777" w:rsidR="008F0DA9" w:rsidRPr="008E33B5" w:rsidRDefault="008F0DA9" w:rsidP="008F0DA9">
      <w:pPr>
        <w:rPr>
          <w:rFonts w:asciiTheme="minorHAnsi" w:hAnsiTheme="minorHAnsi"/>
        </w:rPr>
      </w:pPr>
    </w:p>
    <w:p w14:paraId="28067BBE" w14:textId="77777777" w:rsidR="008F0DA9" w:rsidRPr="008E33B5" w:rsidRDefault="008F0DA9" w:rsidP="008F0DA9">
      <w:pPr>
        <w:rPr>
          <w:rFonts w:asciiTheme="minorHAnsi" w:hAnsiTheme="minorHAnsi"/>
        </w:rPr>
      </w:pPr>
    </w:p>
    <w:p w14:paraId="1BC5FC05" w14:textId="77777777" w:rsidR="008F0DA9" w:rsidRPr="008E33B5" w:rsidRDefault="008F0DA9" w:rsidP="008F0DA9">
      <w:pPr>
        <w:rPr>
          <w:rFonts w:asciiTheme="minorHAnsi" w:hAnsiTheme="minorHAnsi"/>
        </w:rPr>
      </w:pPr>
    </w:p>
    <w:p w14:paraId="1562170C" w14:textId="77777777" w:rsidR="008F0DA9" w:rsidRPr="008E33B5" w:rsidRDefault="008F0DA9" w:rsidP="008F0DA9">
      <w:pPr>
        <w:rPr>
          <w:rFonts w:asciiTheme="minorHAnsi" w:hAnsiTheme="minorHAnsi"/>
        </w:rPr>
      </w:pPr>
    </w:p>
    <w:p w14:paraId="6F1AE8EB" w14:textId="77777777" w:rsidR="008F0DA9" w:rsidRPr="008E33B5" w:rsidRDefault="008F0DA9" w:rsidP="008F0DA9">
      <w:pPr>
        <w:rPr>
          <w:rFonts w:asciiTheme="minorHAnsi" w:hAnsiTheme="minorHAnsi"/>
        </w:rPr>
      </w:pPr>
    </w:p>
    <w:p w14:paraId="76667D19" w14:textId="77777777" w:rsidR="008F0DA9" w:rsidRPr="008E33B5" w:rsidRDefault="008F0DA9" w:rsidP="008F0DA9">
      <w:pPr>
        <w:rPr>
          <w:rFonts w:asciiTheme="minorHAnsi" w:hAnsiTheme="minorHAnsi"/>
        </w:rPr>
      </w:pPr>
    </w:p>
    <w:p w14:paraId="54DA207E" w14:textId="77777777" w:rsidR="008F0DA9" w:rsidRPr="008E33B5" w:rsidRDefault="008F0DA9" w:rsidP="008F0DA9">
      <w:pPr>
        <w:rPr>
          <w:rFonts w:asciiTheme="minorHAnsi" w:hAnsiTheme="minorHAnsi"/>
        </w:rPr>
      </w:pPr>
    </w:p>
    <w:p w14:paraId="4F1D57B7" w14:textId="77777777" w:rsidR="008F0DA9" w:rsidRPr="008E33B5" w:rsidRDefault="008F0DA9" w:rsidP="008F0DA9">
      <w:pPr>
        <w:rPr>
          <w:rFonts w:asciiTheme="minorHAnsi" w:hAnsiTheme="minorHAnsi"/>
        </w:rPr>
      </w:pPr>
    </w:p>
    <w:p w14:paraId="33BAEE6F" w14:textId="77777777" w:rsidR="008F0DA9" w:rsidRPr="008E33B5" w:rsidRDefault="008F0DA9" w:rsidP="008F0DA9">
      <w:pPr>
        <w:rPr>
          <w:rFonts w:asciiTheme="minorHAnsi" w:hAnsiTheme="minorHAnsi"/>
        </w:rPr>
      </w:pPr>
    </w:p>
    <w:p w14:paraId="2559E1D5" w14:textId="77777777" w:rsidR="008F0DA9" w:rsidRPr="008E33B5" w:rsidRDefault="008F0DA9" w:rsidP="008F0DA9">
      <w:pPr>
        <w:rPr>
          <w:rFonts w:asciiTheme="minorHAnsi" w:hAnsiTheme="minorHAnsi"/>
        </w:rPr>
      </w:pPr>
    </w:p>
    <w:p w14:paraId="04396320" w14:textId="77777777" w:rsidR="008F0DA9" w:rsidRPr="008E33B5" w:rsidRDefault="008F0DA9" w:rsidP="008F0DA9">
      <w:pPr>
        <w:rPr>
          <w:rFonts w:asciiTheme="minorHAnsi" w:hAnsiTheme="minorHAnsi"/>
        </w:rPr>
      </w:pPr>
    </w:p>
    <w:p w14:paraId="289C85B0" w14:textId="77777777" w:rsidR="008F0DA9" w:rsidRPr="008E33B5" w:rsidRDefault="008F0DA9" w:rsidP="008F0DA9">
      <w:pPr>
        <w:rPr>
          <w:rFonts w:asciiTheme="minorHAnsi" w:hAnsiTheme="minorHAnsi"/>
        </w:rPr>
      </w:pPr>
    </w:p>
    <w:p w14:paraId="17C17A38" w14:textId="77777777" w:rsidR="008F0DA9" w:rsidRPr="008E33B5" w:rsidRDefault="008F0DA9" w:rsidP="008F0DA9">
      <w:pPr>
        <w:rPr>
          <w:rFonts w:asciiTheme="minorHAnsi" w:hAnsiTheme="minorHAnsi"/>
        </w:rPr>
      </w:pPr>
    </w:p>
    <w:p w14:paraId="747A828B" w14:textId="77777777" w:rsidR="008F0DA9" w:rsidRPr="008E33B5" w:rsidRDefault="008F0DA9" w:rsidP="008F0DA9">
      <w:pPr>
        <w:rPr>
          <w:rFonts w:asciiTheme="minorHAnsi" w:hAnsiTheme="minorHAnsi"/>
        </w:rPr>
      </w:pPr>
    </w:p>
    <w:p w14:paraId="1AEF0449" w14:textId="77777777" w:rsidR="008F0DA9" w:rsidRPr="008E33B5" w:rsidRDefault="008F0DA9" w:rsidP="008F0DA9">
      <w:pPr>
        <w:rPr>
          <w:rFonts w:asciiTheme="minorHAnsi" w:hAnsiTheme="minorHAnsi"/>
        </w:rPr>
      </w:pPr>
    </w:p>
    <w:p w14:paraId="5E842CAD" w14:textId="77777777" w:rsidR="008F0DA9" w:rsidRPr="008E33B5" w:rsidRDefault="008F0DA9" w:rsidP="008F0DA9">
      <w:pPr>
        <w:rPr>
          <w:rFonts w:asciiTheme="minorHAnsi" w:hAnsiTheme="minorHAnsi"/>
        </w:rPr>
      </w:pPr>
    </w:p>
    <w:p w14:paraId="0FB2BF9E" w14:textId="77777777" w:rsidR="008F0DA9" w:rsidRPr="008E33B5" w:rsidRDefault="008F0DA9" w:rsidP="008F0DA9">
      <w:pPr>
        <w:rPr>
          <w:rFonts w:asciiTheme="minorHAnsi" w:hAnsiTheme="minorHAnsi"/>
        </w:rPr>
      </w:pPr>
    </w:p>
    <w:p w14:paraId="576DD0E9" w14:textId="77777777" w:rsidR="008F0DA9" w:rsidRPr="008E33B5" w:rsidRDefault="008F0DA9" w:rsidP="008F0DA9">
      <w:pPr>
        <w:rPr>
          <w:rFonts w:asciiTheme="minorHAnsi" w:hAnsiTheme="minorHAnsi"/>
        </w:rPr>
      </w:pPr>
    </w:p>
    <w:p w14:paraId="2AF4638C" w14:textId="77777777" w:rsidR="008F0DA9" w:rsidRPr="008E33B5" w:rsidRDefault="008F0DA9" w:rsidP="008F0DA9">
      <w:pPr>
        <w:rPr>
          <w:rFonts w:asciiTheme="minorHAnsi" w:hAnsiTheme="minorHAnsi"/>
        </w:rPr>
      </w:pPr>
    </w:p>
    <w:p w14:paraId="7C9BB0B9" w14:textId="77777777" w:rsidR="008F0DA9" w:rsidRPr="008E33B5" w:rsidRDefault="008F0DA9" w:rsidP="008F0DA9">
      <w:pPr>
        <w:rPr>
          <w:rFonts w:asciiTheme="minorHAnsi" w:hAnsiTheme="minorHAnsi"/>
        </w:rPr>
      </w:pPr>
    </w:p>
    <w:p w14:paraId="7BD79241" w14:textId="77777777" w:rsidR="008F0DA9" w:rsidRPr="008E33B5" w:rsidRDefault="008F0DA9" w:rsidP="008F0DA9">
      <w:pPr>
        <w:rPr>
          <w:rFonts w:asciiTheme="minorHAnsi" w:hAnsiTheme="minorHAnsi"/>
        </w:rPr>
      </w:pPr>
    </w:p>
    <w:p w14:paraId="1812BAEE" w14:textId="77777777" w:rsidR="008F0DA9" w:rsidRPr="008E33B5" w:rsidRDefault="008F0DA9" w:rsidP="008F0DA9">
      <w:pPr>
        <w:rPr>
          <w:rFonts w:asciiTheme="minorHAnsi" w:hAnsiTheme="minorHAnsi"/>
        </w:rPr>
      </w:pPr>
    </w:p>
    <w:p w14:paraId="219A04EB" w14:textId="77777777" w:rsidR="008F0DA9" w:rsidRPr="008E33B5" w:rsidRDefault="008F0DA9" w:rsidP="008F0DA9">
      <w:pPr>
        <w:rPr>
          <w:rFonts w:asciiTheme="minorHAnsi" w:hAnsiTheme="minorHAnsi"/>
        </w:rPr>
      </w:pPr>
    </w:p>
    <w:p w14:paraId="2CBB77A6" w14:textId="77777777" w:rsidR="008F0DA9" w:rsidRPr="008E33B5" w:rsidRDefault="008F0DA9" w:rsidP="008F0DA9">
      <w:pPr>
        <w:rPr>
          <w:rFonts w:asciiTheme="minorHAnsi" w:hAnsiTheme="minorHAnsi"/>
        </w:rPr>
      </w:pPr>
    </w:p>
    <w:p w14:paraId="2EE9F1B3" w14:textId="77777777" w:rsidR="008F0DA9" w:rsidRPr="008E33B5" w:rsidRDefault="008F0DA9" w:rsidP="008F0DA9">
      <w:pPr>
        <w:rPr>
          <w:rFonts w:asciiTheme="minorHAnsi" w:hAnsiTheme="minorHAnsi"/>
        </w:rPr>
      </w:pPr>
    </w:p>
    <w:p w14:paraId="5FEA2410" w14:textId="77777777" w:rsidR="008F0DA9" w:rsidRPr="008E33B5" w:rsidRDefault="008F0DA9" w:rsidP="008F0DA9">
      <w:pPr>
        <w:rPr>
          <w:rFonts w:asciiTheme="minorHAnsi" w:hAnsiTheme="minorHAnsi"/>
        </w:rPr>
      </w:pPr>
    </w:p>
    <w:sectPr w:rsidR="008F0DA9" w:rsidRPr="008E33B5" w:rsidSect="0046562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footnotePr>
        <w:pos w:val="beneathText"/>
      </w:footnotePr>
      <w:endnotePr>
        <w:numFmt w:val="decimal"/>
      </w:endnotePr>
      <w:pgSz w:w="11907" w:h="16840" w:code="9"/>
      <w:pgMar w:top="1418" w:right="851" w:bottom="851" w:left="851" w:header="454" w:footer="737" w:gutter="567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F15C8D" w14:textId="77777777" w:rsidR="00D02D3C" w:rsidRDefault="00D02D3C"/>
    <w:p w14:paraId="77786E2D" w14:textId="77777777" w:rsidR="00D02D3C" w:rsidRDefault="00D02D3C"/>
  </w:endnote>
  <w:endnote w:type="continuationSeparator" w:id="0">
    <w:p w14:paraId="28859420" w14:textId="77777777" w:rsidR="00D02D3C" w:rsidRDefault="00D02D3C"/>
    <w:p w14:paraId="2790620C" w14:textId="77777777" w:rsidR="00D02D3C" w:rsidRDefault="00D02D3C"/>
  </w:endnote>
  <w:endnote w:type="continuationNotice" w:id="1">
    <w:p w14:paraId="61A24321" w14:textId="77777777" w:rsidR="00D02D3C" w:rsidRDefault="00D02D3C"/>
    <w:p w14:paraId="28F63EDA" w14:textId="77777777" w:rsidR="00D02D3C" w:rsidRDefault="00D02D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DF2336" w14:textId="77777777" w:rsidR="00946007" w:rsidRDefault="0094600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D471B" w14:textId="77777777" w:rsidR="00946007" w:rsidRDefault="0094600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9D3449" w14:textId="77777777" w:rsidR="00946007" w:rsidRDefault="0094600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3BC2C9" w14:textId="77777777" w:rsidR="00D02D3C" w:rsidRDefault="00D02D3C">
      <w:r>
        <w:separator/>
      </w:r>
    </w:p>
  </w:footnote>
  <w:footnote w:type="continuationSeparator" w:id="0">
    <w:p w14:paraId="6DB1D94C" w14:textId="77777777" w:rsidR="00D02D3C" w:rsidRDefault="00D02D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F4800" w14:textId="77777777" w:rsidR="00494B35" w:rsidRPr="008E33B5" w:rsidRDefault="00494B35" w:rsidP="00465626">
    <w:pPr>
      <w:pStyle w:val="En-tte"/>
      <w:framePr w:h="397" w:hRule="exact" w:wrap="around" w:vAnchor="text" w:hAnchor="page" w:x="1432" w:y="220"/>
      <w:ind w:firstLine="0"/>
      <w:jc w:val="left"/>
      <w:rPr>
        <w:rStyle w:val="Numrodepage"/>
        <w:rFonts w:asciiTheme="minorHAnsi" w:hAnsiTheme="minorHAnsi"/>
      </w:rPr>
    </w:pPr>
    <w:r w:rsidRPr="008E33B5">
      <w:rPr>
        <w:rStyle w:val="Numrodepage"/>
        <w:rFonts w:asciiTheme="minorHAnsi" w:hAnsiTheme="minorHAnsi"/>
      </w:rPr>
      <w:fldChar w:fldCharType="begin"/>
    </w:r>
    <w:r w:rsidRPr="008E33B5">
      <w:rPr>
        <w:rStyle w:val="Numrodepage"/>
        <w:rFonts w:asciiTheme="minorHAnsi" w:hAnsiTheme="minorHAnsi"/>
      </w:rPr>
      <w:instrText xml:space="preserve">PAGE  </w:instrText>
    </w:r>
    <w:r w:rsidRPr="008E33B5">
      <w:rPr>
        <w:rStyle w:val="Numrodepage"/>
        <w:rFonts w:asciiTheme="minorHAnsi" w:hAnsiTheme="minorHAnsi"/>
      </w:rPr>
      <w:fldChar w:fldCharType="separate"/>
    </w:r>
    <w:r w:rsidR="00DF5FD4">
      <w:rPr>
        <w:rStyle w:val="Numrodepage"/>
        <w:rFonts w:asciiTheme="minorHAnsi" w:hAnsiTheme="minorHAnsi"/>
        <w:noProof/>
      </w:rPr>
      <w:t>2</w:t>
    </w:r>
    <w:r w:rsidRPr="008E33B5">
      <w:rPr>
        <w:rStyle w:val="Numrodepage"/>
        <w:rFonts w:asciiTheme="minorHAnsi" w:hAnsiTheme="minorHAnsi"/>
      </w:rPr>
      <w:fldChar w:fldCharType="end"/>
    </w:r>
  </w:p>
  <w:p w14:paraId="537A19D1" w14:textId="77777777" w:rsidR="00494B35" w:rsidRPr="008E33B5" w:rsidRDefault="00494B35" w:rsidP="00465626">
    <w:pPr>
      <w:pStyle w:val="Auteurs"/>
      <w:spacing w:before="240" w:after="0"/>
      <w:ind w:right="357" w:firstLine="357"/>
      <w:rPr>
        <w:rFonts w:asciiTheme="minorHAnsi" w:hAnsiTheme="minorHAnsi"/>
        <w:b w:val="0"/>
        <w:i/>
      </w:rPr>
    </w:pPr>
    <w:r w:rsidRPr="008E33B5">
      <w:rPr>
        <w:rFonts w:asciiTheme="minorHAnsi" w:hAnsiTheme="minorHAnsi"/>
        <w:b w:val="0"/>
        <w:i/>
      </w:rPr>
      <w:t xml:space="preserve">GN-MEBA – </w:t>
    </w:r>
    <w:r w:rsidR="005F3E1F" w:rsidRPr="008E33B5">
      <w:rPr>
        <w:rFonts w:asciiTheme="minorHAnsi" w:hAnsiTheme="minorHAnsi"/>
        <w:b w:val="0"/>
        <w:i/>
      </w:rPr>
      <w:t xml:space="preserve">Bordeaux, </w:t>
    </w:r>
    <w:r w:rsidRPr="008E33B5">
      <w:rPr>
        <w:rFonts w:asciiTheme="minorHAnsi" w:hAnsiTheme="minorHAnsi"/>
        <w:b w:val="0"/>
        <w:i/>
      </w:rPr>
      <w:t>Ecole d’été 201</w:t>
    </w:r>
    <w:r w:rsidR="005F3E1F" w:rsidRPr="008E33B5">
      <w:rPr>
        <w:rFonts w:asciiTheme="minorHAnsi" w:hAnsiTheme="minorHAnsi"/>
        <w:b w:val="0"/>
        <w:i/>
      </w:rPr>
      <w:t>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6916B1" w14:textId="77777777" w:rsidR="00494B35" w:rsidRDefault="00494B35">
    <w:pPr>
      <w:pStyle w:val="Numerodepage"/>
      <w:ind w:right="360" w:firstLine="360"/>
    </w:pPr>
    <w:r>
      <w:tab/>
    </w:r>
  </w:p>
  <w:p w14:paraId="00987DB0" w14:textId="77777777" w:rsidR="00494B35" w:rsidRPr="008E33B5" w:rsidRDefault="00494B35">
    <w:pPr>
      <w:pStyle w:val="En-tte"/>
      <w:framePr w:wrap="around" w:vAnchor="text" w:hAnchor="page" w:x="9982" w:y="49"/>
      <w:rPr>
        <w:rStyle w:val="Numrodepage"/>
        <w:rFonts w:asciiTheme="minorHAnsi" w:hAnsiTheme="minorHAnsi"/>
      </w:rPr>
    </w:pPr>
    <w:r w:rsidRPr="008E33B5">
      <w:rPr>
        <w:rStyle w:val="Numrodepage"/>
        <w:rFonts w:asciiTheme="minorHAnsi" w:hAnsiTheme="minorHAnsi"/>
      </w:rPr>
      <w:fldChar w:fldCharType="begin"/>
    </w:r>
    <w:r w:rsidRPr="008E33B5">
      <w:rPr>
        <w:rStyle w:val="Numrodepage"/>
        <w:rFonts w:asciiTheme="minorHAnsi" w:hAnsiTheme="minorHAnsi"/>
      </w:rPr>
      <w:instrText xml:space="preserve">PAGE  </w:instrText>
    </w:r>
    <w:r w:rsidRPr="008E33B5">
      <w:rPr>
        <w:rStyle w:val="Numrodepage"/>
        <w:rFonts w:asciiTheme="minorHAnsi" w:hAnsiTheme="minorHAnsi"/>
      </w:rPr>
      <w:fldChar w:fldCharType="separate"/>
    </w:r>
    <w:r w:rsidR="00DF5FD4">
      <w:rPr>
        <w:rStyle w:val="Numrodepage"/>
        <w:rFonts w:asciiTheme="minorHAnsi" w:hAnsiTheme="minorHAnsi"/>
        <w:noProof/>
      </w:rPr>
      <w:t>3</w:t>
    </w:r>
    <w:r w:rsidRPr="008E33B5">
      <w:rPr>
        <w:rStyle w:val="Numrodepage"/>
        <w:rFonts w:asciiTheme="minorHAnsi" w:hAnsiTheme="minorHAnsi"/>
      </w:rPr>
      <w:fldChar w:fldCharType="end"/>
    </w:r>
  </w:p>
  <w:p w14:paraId="751A864D" w14:textId="77777777" w:rsidR="00494B35" w:rsidRPr="008E33B5" w:rsidRDefault="00465626" w:rsidP="00465626">
    <w:pPr>
      <w:pStyle w:val="En-tte-auteurs"/>
      <w:rPr>
        <w:rFonts w:asciiTheme="minorHAnsi" w:hAnsiTheme="minorHAnsi"/>
        <w:sz w:val="18"/>
      </w:rPr>
    </w:pPr>
    <w:r w:rsidRPr="008E33B5">
      <w:rPr>
        <w:rFonts w:asciiTheme="minorHAnsi" w:hAnsiTheme="minorHAnsi"/>
        <w:sz w:val="24"/>
      </w:rPr>
      <w:t>TDX-x  TITRE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05F1D0" w14:textId="77777777" w:rsidR="005F3E1F" w:rsidRDefault="00946007" w:rsidP="008E33B5">
    <w:pPr>
      <w:tabs>
        <w:tab w:val="left" w:pos="5812"/>
        <w:tab w:val="right" w:pos="9639"/>
      </w:tabs>
      <w:spacing w:after="200" w:line="276" w:lineRule="auto"/>
      <w:ind w:firstLine="0"/>
      <w:jc w:val="left"/>
      <w:rPr>
        <w:rFonts w:ascii="Calibri" w:eastAsia="Calibri" w:hAnsi="Calibri"/>
        <w:noProof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49E71FE" wp14:editId="1D87E50F">
          <wp:simplePos x="0" y="0"/>
          <wp:positionH relativeFrom="column">
            <wp:posOffset>4457700</wp:posOffset>
          </wp:positionH>
          <wp:positionV relativeFrom="paragraph">
            <wp:posOffset>46990</wp:posOffset>
          </wp:positionV>
          <wp:extent cx="854044" cy="352425"/>
          <wp:effectExtent l="0" t="0" r="381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>
                    <a:picLocks noChangeAspect="1"/>
                  </pic:cNvPicPr>
                </pic:nvPicPr>
                <pic:blipFill>
                  <a:blip r:embed="rId1" cstate="print">
                    <a:clrChange>
                      <a:clrFrom>
                        <a:srgbClr val="F6FCFC"/>
                      </a:clrFrom>
                      <a:clrTo>
                        <a:srgbClr val="F6FCF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044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3E1F">
      <w:rPr>
        <w:rFonts w:ascii="Calibri" w:eastAsia="Calibri" w:hAnsi="Calibri"/>
        <w:noProof/>
        <w:sz w:val="22"/>
        <w:szCs w:val="22"/>
      </w:rPr>
      <w:drawing>
        <wp:inline distT="0" distB="0" distL="0" distR="0" wp14:anchorId="016B2461" wp14:editId="065F4BFF">
          <wp:extent cx="3388995" cy="574675"/>
          <wp:effectExtent l="0" t="0" r="1905" b="0"/>
          <wp:docPr id="19" name="Image 19" descr="Description : sigl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sigle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8136"/>
                  <a:stretch>
                    <a:fillRect/>
                  </a:stretch>
                </pic:blipFill>
                <pic:spPr bwMode="auto">
                  <a:xfrm>
                    <a:off x="0" y="0"/>
                    <a:ext cx="3388995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010CC">
      <w:rPr>
        <w:rFonts w:ascii="Calibri" w:eastAsia="Calibri" w:hAnsi="Calibri"/>
        <w:sz w:val="22"/>
        <w:szCs w:val="22"/>
        <w:lang w:eastAsia="en-US"/>
      </w:rPr>
      <w:tab/>
    </w:r>
    <w:r w:rsidR="00E010CC">
      <w:rPr>
        <w:rFonts w:ascii="Calibri" w:eastAsia="Calibri" w:hAnsi="Calibri"/>
        <w:sz w:val="22"/>
        <w:szCs w:val="22"/>
        <w:lang w:eastAsia="en-US"/>
      </w:rPr>
      <w:tab/>
    </w:r>
  </w:p>
  <w:p w14:paraId="121A818C" w14:textId="77777777" w:rsidR="005F3E1F" w:rsidRPr="00F26162" w:rsidRDefault="005F3E1F" w:rsidP="005F3E1F">
    <w:pPr>
      <w:keepNext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720" w:right="650" w:firstLine="0"/>
      <w:jc w:val="center"/>
      <w:outlineLvl w:val="1"/>
      <w:rPr>
        <w:rFonts w:ascii="Calibri" w:hAnsi="Calibri"/>
        <w:b/>
        <w:caps/>
        <w:snapToGrid w:val="0"/>
        <w:color w:val="333399"/>
        <w:szCs w:val="24"/>
      </w:rPr>
    </w:pPr>
    <w:r w:rsidRPr="00F26162">
      <w:rPr>
        <w:rFonts w:ascii="Calibri" w:hAnsi="Calibri"/>
        <w:b/>
        <w:caps/>
        <w:snapToGrid w:val="0"/>
        <w:szCs w:val="24"/>
      </w:rPr>
      <w:t>E</w:t>
    </w:r>
    <w:r w:rsidRPr="00F26162">
      <w:rPr>
        <w:rFonts w:ascii="Calibri" w:hAnsi="Calibri"/>
        <w:b/>
        <w:snapToGrid w:val="0"/>
        <w:szCs w:val="24"/>
      </w:rPr>
      <w:t>cole d’été de microscopie électronique à balayage et de microanalyses</w:t>
    </w:r>
  </w:p>
  <w:p w14:paraId="1DE88831" w14:textId="77777777" w:rsidR="005F3E1F" w:rsidRPr="00F26162" w:rsidRDefault="005F3E1F" w:rsidP="005F3E1F"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720" w:right="650" w:firstLine="0"/>
      <w:jc w:val="center"/>
      <w:outlineLvl w:val="0"/>
      <w:rPr>
        <w:rFonts w:ascii="Calibri" w:hAnsi="Calibri"/>
        <w:szCs w:val="24"/>
      </w:rPr>
    </w:pPr>
    <w:r>
      <w:rPr>
        <w:rFonts w:ascii="Calibri" w:hAnsi="Calibri"/>
        <w:b/>
        <w:bCs/>
        <w:szCs w:val="24"/>
      </w:rPr>
      <w:t>Bordeaux</w:t>
    </w:r>
    <w:r w:rsidRPr="00F26162">
      <w:rPr>
        <w:rFonts w:ascii="Calibri" w:hAnsi="Calibri"/>
        <w:b/>
        <w:bCs/>
        <w:szCs w:val="24"/>
      </w:rPr>
      <w:t xml:space="preserve">, </w:t>
    </w:r>
    <w:r>
      <w:rPr>
        <w:rFonts w:ascii="Calibri" w:hAnsi="Calibri"/>
        <w:b/>
        <w:bCs/>
        <w:szCs w:val="24"/>
      </w:rPr>
      <w:t>3</w:t>
    </w:r>
    <w:r w:rsidR="00E010CC">
      <w:rPr>
        <w:rFonts w:ascii="Calibri" w:hAnsi="Calibri"/>
        <w:b/>
        <w:bCs/>
        <w:szCs w:val="24"/>
      </w:rPr>
      <w:t>-</w:t>
    </w:r>
    <w:r>
      <w:rPr>
        <w:rFonts w:ascii="Calibri" w:hAnsi="Calibri"/>
        <w:b/>
        <w:bCs/>
        <w:szCs w:val="24"/>
      </w:rPr>
      <w:t>7</w:t>
    </w:r>
    <w:r w:rsidRPr="00F26162">
      <w:rPr>
        <w:rFonts w:ascii="Calibri" w:hAnsi="Calibri"/>
        <w:b/>
        <w:bCs/>
        <w:szCs w:val="24"/>
      </w:rPr>
      <w:t xml:space="preserve"> juillet 201</w:t>
    </w:r>
    <w:r>
      <w:rPr>
        <w:rFonts w:ascii="Calibri" w:hAnsi="Calibri"/>
        <w:b/>
        <w:bCs/>
        <w:szCs w:val="24"/>
      </w:rPr>
      <w:t>7</w:t>
    </w:r>
  </w:p>
  <w:p w14:paraId="7CBD7958" w14:textId="77777777" w:rsidR="005F3E1F" w:rsidRDefault="005F3E1F">
    <w:pPr>
      <w:pStyle w:val="En-tte"/>
    </w:pPr>
  </w:p>
  <w:p w14:paraId="0BE511FE" w14:textId="77777777" w:rsidR="00465626" w:rsidRDefault="0046562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4DA55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1E54C92"/>
    <w:multiLevelType w:val="multilevel"/>
    <w:tmpl w:val="EBC0E59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276"/>
        </w:tabs>
        <w:ind w:left="1276" w:hanging="1276"/>
      </w:p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1418" w:hanging="1418"/>
      </w:pPr>
    </w:lvl>
    <w:lvl w:ilvl="7">
      <w:start w:val="1"/>
      <w:numFmt w:val="decimal"/>
      <w:lvlText w:val="%1.%2.%3.%4.%5.%6.%7.%8."/>
      <w:lvlJc w:val="left"/>
      <w:pPr>
        <w:tabs>
          <w:tab w:val="num" w:pos="1559"/>
        </w:tabs>
        <w:ind w:left="1559" w:hanging="1559"/>
      </w:pPr>
    </w:lvl>
    <w:lvl w:ilvl="8">
      <w:start w:val="1"/>
      <w:numFmt w:val="decimal"/>
      <w:lvlText w:val="%1.%2.%3.%4.%5.%6.%7.%8.%9."/>
      <w:lvlJc w:val="left"/>
      <w:pPr>
        <w:tabs>
          <w:tab w:val="num" w:pos="1644"/>
        </w:tabs>
        <w:ind w:left="1644" w:hanging="1644"/>
      </w:pPr>
    </w:lvl>
  </w:abstractNum>
  <w:abstractNum w:abstractNumId="2">
    <w:nsid w:val="048E761F"/>
    <w:multiLevelType w:val="singleLevel"/>
    <w:tmpl w:val="E60C0AC2"/>
    <w:lvl w:ilvl="0">
      <w:start w:val="1"/>
      <w:numFmt w:val="bullet"/>
      <w:lvlText w:val=""/>
      <w:lvlJc w:val="left"/>
      <w:pPr>
        <w:tabs>
          <w:tab w:val="num" w:pos="709"/>
        </w:tabs>
        <w:ind w:left="709" w:hanging="425"/>
      </w:pPr>
      <w:rPr>
        <w:rFonts w:ascii="Wingdings" w:hAnsi="Wingdings" w:hint="default"/>
      </w:rPr>
    </w:lvl>
  </w:abstractNum>
  <w:abstractNum w:abstractNumId="3">
    <w:nsid w:val="14EC55CC"/>
    <w:multiLevelType w:val="singleLevel"/>
    <w:tmpl w:val="AD0891CA"/>
    <w:lvl w:ilvl="0">
      <w:start w:val="1"/>
      <w:numFmt w:val="decimal"/>
      <w:pStyle w:val="RfrenceBibliographique"/>
      <w:lvlText w:val="[%1]"/>
      <w:lvlJc w:val="left"/>
      <w:pPr>
        <w:tabs>
          <w:tab w:val="num" w:pos="454"/>
        </w:tabs>
        <w:ind w:left="454" w:hanging="454"/>
      </w:pPr>
    </w:lvl>
  </w:abstractNum>
  <w:abstractNum w:abstractNumId="4">
    <w:nsid w:val="205B68E2"/>
    <w:multiLevelType w:val="multilevel"/>
    <w:tmpl w:val="CC406B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2BD968F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DCC2657"/>
    <w:multiLevelType w:val="hybridMultilevel"/>
    <w:tmpl w:val="F92EE3B0"/>
    <w:lvl w:ilvl="0" w:tplc="FFFFFFFF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DD238E"/>
    <w:multiLevelType w:val="hybridMultilevel"/>
    <w:tmpl w:val="B52E3B2E"/>
    <w:lvl w:ilvl="0" w:tplc="8C0C5288">
      <w:start w:val="10"/>
      <w:numFmt w:val="bullet"/>
      <w:lvlText w:val=""/>
      <w:lvlJc w:val="left"/>
      <w:pPr>
        <w:ind w:left="2494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4" w:hanging="360"/>
      </w:pPr>
      <w:rPr>
        <w:rFonts w:ascii="Wingdings" w:hAnsi="Wingdings" w:hint="default"/>
      </w:rPr>
    </w:lvl>
  </w:abstractNum>
  <w:abstractNum w:abstractNumId="8">
    <w:nsid w:val="30E1556B"/>
    <w:multiLevelType w:val="hybridMultilevel"/>
    <w:tmpl w:val="9CFE2BDA"/>
    <w:lvl w:ilvl="0" w:tplc="DB70D33E">
      <w:start w:val="10"/>
      <w:numFmt w:val="bullet"/>
      <w:lvlText w:val=""/>
      <w:lvlJc w:val="left"/>
      <w:pPr>
        <w:ind w:left="3199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9" w:hanging="360"/>
      </w:pPr>
      <w:rPr>
        <w:rFonts w:ascii="Wingdings" w:hAnsi="Wingdings" w:hint="default"/>
      </w:rPr>
    </w:lvl>
  </w:abstractNum>
  <w:abstractNum w:abstractNumId="9">
    <w:nsid w:val="31147812"/>
    <w:multiLevelType w:val="hybridMultilevel"/>
    <w:tmpl w:val="DF8CA8F2"/>
    <w:lvl w:ilvl="0" w:tplc="9170E402">
      <w:start w:val="1"/>
      <w:numFmt w:val="lowerLetter"/>
      <w:lvlText w:val="(%1)"/>
      <w:lvlJc w:val="left"/>
      <w:pPr>
        <w:tabs>
          <w:tab w:val="num" w:pos="6600"/>
        </w:tabs>
        <w:ind w:left="6600" w:hanging="469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985"/>
        </w:tabs>
        <w:ind w:left="29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705"/>
        </w:tabs>
        <w:ind w:left="37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425"/>
        </w:tabs>
        <w:ind w:left="44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145"/>
        </w:tabs>
        <w:ind w:left="51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865"/>
        </w:tabs>
        <w:ind w:left="58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585"/>
        </w:tabs>
        <w:ind w:left="65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305"/>
        </w:tabs>
        <w:ind w:left="73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025"/>
        </w:tabs>
        <w:ind w:left="8025" w:hanging="180"/>
      </w:pPr>
    </w:lvl>
  </w:abstractNum>
  <w:abstractNum w:abstractNumId="10">
    <w:nsid w:val="317E6C8A"/>
    <w:multiLevelType w:val="multilevel"/>
    <w:tmpl w:val="4E78C6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39801AAD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B5D236C"/>
    <w:multiLevelType w:val="hybridMultilevel"/>
    <w:tmpl w:val="95C63276"/>
    <w:lvl w:ilvl="0" w:tplc="52AE51F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1C24E5"/>
    <w:multiLevelType w:val="singleLevel"/>
    <w:tmpl w:val="488450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3D831107"/>
    <w:multiLevelType w:val="singleLevel"/>
    <w:tmpl w:val="7AA0C9FA"/>
    <w:lvl w:ilvl="0">
      <w:start w:val="1"/>
      <w:numFmt w:val="bullet"/>
      <w:pStyle w:val="EnumrationPuceCarr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430E2495"/>
    <w:multiLevelType w:val="multilevel"/>
    <w:tmpl w:val="A3AEB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46353162"/>
    <w:multiLevelType w:val="multilevel"/>
    <w:tmpl w:val="C6F070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5D01450D"/>
    <w:multiLevelType w:val="singleLevel"/>
    <w:tmpl w:val="8E0612F6"/>
    <w:lvl w:ilvl="0">
      <w:start w:val="1"/>
      <w:numFmt w:val="bullet"/>
      <w:lvlText w:val="-"/>
      <w:lvlJc w:val="left"/>
      <w:pPr>
        <w:tabs>
          <w:tab w:val="num" w:pos="709"/>
        </w:tabs>
        <w:ind w:left="709" w:hanging="425"/>
      </w:pPr>
      <w:rPr>
        <w:rFonts w:ascii="Times New Roman" w:hAnsi="Times New Roman" w:hint="default"/>
      </w:rPr>
    </w:lvl>
  </w:abstractNum>
  <w:abstractNum w:abstractNumId="18">
    <w:nsid w:val="62CB4FA8"/>
    <w:multiLevelType w:val="multilevel"/>
    <w:tmpl w:val="98FEB7DA"/>
    <w:lvl w:ilvl="0">
      <w:start w:val="1"/>
      <w:numFmt w:val="decimal"/>
      <w:pStyle w:val="Titre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pStyle w:val="Titre4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pStyle w:val="Titre5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pStyle w:val="Titre6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pStyle w:val="Titre7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pStyle w:val="Titre8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pStyle w:val="Titre9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64A30C2C"/>
    <w:multiLevelType w:val="multilevel"/>
    <w:tmpl w:val="30C8DF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66A8765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A742862"/>
    <w:multiLevelType w:val="hybridMultilevel"/>
    <w:tmpl w:val="C8B6765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F165EFC"/>
    <w:multiLevelType w:val="singleLevel"/>
    <w:tmpl w:val="B2F60AC2"/>
    <w:lvl w:ilvl="0">
      <w:start w:val="1"/>
      <w:numFmt w:val="bullet"/>
      <w:pStyle w:val="EnumrationPuceTiret"/>
      <w:lvlText w:val="–"/>
      <w:lvlJc w:val="left"/>
      <w:pPr>
        <w:tabs>
          <w:tab w:val="num" w:pos="717"/>
        </w:tabs>
        <w:ind w:left="709" w:hanging="352"/>
      </w:pPr>
      <w:rPr>
        <w:rFonts w:ascii="Times New Roman" w:hAnsi="Times New Roman" w:hint="default"/>
      </w:rPr>
    </w:lvl>
  </w:abstractNum>
  <w:abstractNum w:abstractNumId="23">
    <w:nsid w:val="6F490B44"/>
    <w:multiLevelType w:val="multilevel"/>
    <w:tmpl w:val="F8C435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73294778"/>
    <w:multiLevelType w:val="multilevel"/>
    <w:tmpl w:val="E466CB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745959E9"/>
    <w:multiLevelType w:val="singleLevel"/>
    <w:tmpl w:val="2E2EE4C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791746A8"/>
    <w:multiLevelType w:val="hybridMultilevel"/>
    <w:tmpl w:val="88943BCC"/>
    <w:lvl w:ilvl="0" w:tplc="5EFC75F4"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27">
    <w:nsid w:val="7DA14E2B"/>
    <w:multiLevelType w:val="hybridMultilevel"/>
    <w:tmpl w:val="C9CE632E"/>
    <w:lvl w:ilvl="0" w:tplc="DE9C82A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5"/>
  </w:num>
  <w:num w:numId="4">
    <w:abstractNumId w:val="25"/>
  </w:num>
  <w:num w:numId="5">
    <w:abstractNumId w:val="13"/>
  </w:num>
  <w:num w:numId="6">
    <w:abstractNumId w:val="11"/>
  </w:num>
  <w:num w:numId="7">
    <w:abstractNumId w:val="1"/>
  </w:num>
  <w:num w:numId="8">
    <w:abstractNumId w:val="14"/>
  </w:num>
  <w:num w:numId="9">
    <w:abstractNumId w:val="2"/>
  </w:num>
  <w:num w:numId="10">
    <w:abstractNumId w:val="17"/>
  </w:num>
  <w:num w:numId="11">
    <w:abstractNumId w:val="22"/>
  </w:num>
  <w:num w:numId="12">
    <w:abstractNumId w:val="3"/>
  </w:num>
  <w:num w:numId="13">
    <w:abstractNumId w:val="3"/>
  </w:num>
  <w:num w:numId="14">
    <w:abstractNumId w:val="19"/>
  </w:num>
  <w:num w:numId="15">
    <w:abstractNumId w:val="23"/>
  </w:num>
  <w:num w:numId="16">
    <w:abstractNumId w:val="15"/>
  </w:num>
  <w:num w:numId="17">
    <w:abstractNumId w:val="24"/>
  </w:num>
  <w:num w:numId="18">
    <w:abstractNumId w:val="10"/>
  </w:num>
  <w:num w:numId="19">
    <w:abstractNumId w:val="16"/>
  </w:num>
  <w:num w:numId="20">
    <w:abstractNumId w:val="4"/>
  </w:num>
  <w:num w:numId="21">
    <w:abstractNumId w:val="18"/>
  </w:num>
  <w:num w:numId="22">
    <w:abstractNumId w:val="27"/>
  </w:num>
  <w:num w:numId="23">
    <w:abstractNumId w:val="21"/>
  </w:num>
  <w:num w:numId="24">
    <w:abstractNumId w:val="6"/>
  </w:num>
  <w:num w:numId="25">
    <w:abstractNumId w:val="12"/>
  </w:num>
  <w:num w:numId="26">
    <w:abstractNumId w:val="26"/>
  </w:num>
  <w:num w:numId="27">
    <w:abstractNumId w:val="9"/>
  </w:num>
  <w:num w:numId="28">
    <w:abstractNumId w:val="18"/>
  </w:num>
  <w:num w:numId="29">
    <w:abstractNumId w:val="7"/>
  </w:num>
  <w:num w:numId="30">
    <w:abstractNumId w:val="8"/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E6E"/>
    <w:rsid w:val="0000011C"/>
    <w:rsid w:val="00014698"/>
    <w:rsid w:val="00021CD6"/>
    <w:rsid w:val="00027C90"/>
    <w:rsid w:val="00034F44"/>
    <w:rsid w:val="00046C87"/>
    <w:rsid w:val="00047B06"/>
    <w:rsid w:val="00047B76"/>
    <w:rsid w:val="0006531F"/>
    <w:rsid w:val="00065D82"/>
    <w:rsid w:val="00067A46"/>
    <w:rsid w:val="00071FE7"/>
    <w:rsid w:val="00077FC7"/>
    <w:rsid w:val="00080616"/>
    <w:rsid w:val="00083D26"/>
    <w:rsid w:val="00084BFE"/>
    <w:rsid w:val="0009087C"/>
    <w:rsid w:val="0009271F"/>
    <w:rsid w:val="00093C4B"/>
    <w:rsid w:val="000A7CE8"/>
    <w:rsid w:val="000A7E8C"/>
    <w:rsid w:val="000C2279"/>
    <w:rsid w:val="000D47BF"/>
    <w:rsid w:val="000D4B7F"/>
    <w:rsid w:val="000E7BBF"/>
    <w:rsid w:val="000E7ED9"/>
    <w:rsid w:val="000F43E0"/>
    <w:rsid w:val="0011208E"/>
    <w:rsid w:val="001143EC"/>
    <w:rsid w:val="00134999"/>
    <w:rsid w:val="001474BD"/>
    <w:rsid w:val="001554B6"/>
    <w:rsid w:val="00160371"/>
    <w:rsid w:val="00160CA9"/>
    <w:rsid w:val="00162385"/>
    <w:rsid w:val="00170D89"/>
    <w:rsid w:val="00171B21"/>
    <w:rsid w:val="001762DC"/>
    <w:rsid w:val="001870FF"/>
    <w:rsid w:val="001B300D"/>
    <w:rsid w:val="001C1847"/>
    <w:rsid w:val="001D06EC"/>
    <w:rsid w:val="001D179C"/>
    <w:rsid w:val="001E6D61"/>
    <w:rsid w:val="001F4E9E"/>
    <w:rsid w:val="001F6B1A"/>
    <w:rsid w:val="002028BB"/>
    <w:rsid w:val="00217079"/>
    <w:rsid w:val="00227CD1"/>
    <w:rsid w:val="00236CCB"/>
    <w:rsid w:val="00241174"/>
    <w:rsid w:val="00242D68"/>
    <w:rsid w:val="00245755"/>
    <w:rsid w:val="002476E5"/>
    <w:rsid w:val="00250E2F"/>
    <w:rsid w:val="002555FA"/>
    <w:rsid w:val="00261419"/>
    <w:rsid w:val="00264C9C"/>
    <w:rsid w:val="00270674"/>
    <w:rsid w:val="00271057"/>
    <w:rsid w:val="002728B8"/>
    <w:rsid w:val="00273D59"/>
    <w:rsid w:val="002743DE"/>
    <w:rsid w:val="00277700"/>
    <w:rsid w:val="00281AFF"/>
    <w:rsid w:val="00286BD6"/>
    <w:rsid w:val="0029544A"/>
    <w:rsid w:val="002A23B0"/>
    <w:rsid w:val="002A4349"/>
    <w:rsid w:val="002A621C"/>
    <w:rsid w:val="002B5E4D"/>
    <w:rsid w:val="002C252A"/>
    <w:rsid w:val="002C2BDB"/>
    <w:rsid w:val="002C770A"/>
    <w:rsid w:val="002D4AD0"/>
    <w:rsid w:val="002D6F48"/>
    <w:rsid w:val="002E7652"/>
    <w:rsid w:val="002F3273"/>
    <w:rsid w:val="00312C2B"/>
    <w:rsid w:val="0031346E"/>
    <w:rsid w:val="00320CE0"/>
    <w:rsid w:val="00322679"/>
    <w:rsid w:val="00335802"/>
    <w:rsid w:val="00344E5A"/>
    <w:rsid w:val="00350FDC"/>
    <w:rsid w:val="00351BEB"/>
    <w:rsid w:val="00352F17"/>
    <w:rsid w:val="00357767"/>
    <w:rsid w:val="00364E04"/>
    <w:rsid w:val="0039186B"/>
    <w:rsid w:val="00392CF9"/>
    <w:rsid w:val="00394A6B"/>
    <w:rsid w:val="003973CC"/>
    <w:rsid w:val="003977F6"/>
    <w:rsid w:val="003A04BF"/>
    <w:rsid w:val="003A09FA"/>
    <w:rsid w:val="003A181E"/>
    <w:rsid w:val="003B44EA"/>
    <w:rsid w:val="003B6251"/>
    <w:rsid w:val="003C2334"/>
    <w:rsid w:val="003C3956"/>
    <w:rsid w:val="003D3D84"/>
    <w:rsid w:val="003D425B"/>
    <w:rsid w:val="003D4A15"/>
    <w:rsid w:val="003D53F3"/>
    <w:rsid w:val="003E0EBB"/>
    <w:rsid w:val="003F2AF8"/>
    <w:rsid w:val="003F6972"/>
    <w:rsid w:val="00405430"/>
    <w:rsid w:val="00415806"/>
    <w:rsid w:val="00417BE0"/>
    <w:rsid w:val="00427B7B"/>
    <w:rsid w:val="00431F00"/>
    <w:rsid w:val="004336FA"/>
    <w:rsid w:val="00434D95"/>
    <w:rsid w:val="00441603"/>
    <w:rsid w:val="00443BE7"/>
    <w:rsid w:val="00446628"/>
    <w:rsid w:val="00456816"/>
    <w:rsid w:val="00460FE3"/>
    <w:rsid w:val="00465626"/>
    <w:rsid w:val="0047166C"/>
    <w:rsid w:val="00480520"/>
    <w:rsid w:val="00482114"/>
    <w:rsid w:val="004938AE"/>
    <w:rsid w:val="00494B35"/>
    <w:rsid w:val="004A57FC"/>
    <w:rsid w:val="004B06CE"/>
    <w:rsid w:val="004B29DF"/>
    <w:rsid w:val="004B7F14"/>
    <w:rsid w:val="004C3C92"/>
    <w:rsid w:val="004C7A8C"/>
    <w:rsid w:val="004D339F"/>
    <w:rsid w:val="004D392E"/>
    <w:rsid w:val="004E58E1"/>
    <w:rsid w:val="004E71E0"/>
    <w:rsid w:val="004F007A"/>
    <w:rsid w:val="004F54C1"/>
    <w:rsid w:val="00503593"/>
    <w:rsid w:val="00523314"/>
    <w:rsid w:val="005262F8"/>
    <w:rsid w:val="005274DA"/>
    <w:rsid w:val="00530C9B"/>
    <w:rsid w:val="00544DB4"/>
    <w:rsid w:val="005510A9"/>
    <w:rsid w:val="0055246B"/>
    <w:rsid w:val="005526CF"/>
    <w:rsid w:val="00554EC6"/>
    <w:rsid w:val="00566486"/>
    <w:rsid w:val="00571F97"/>
    <w:rsid w:val="00576F6D"/>
    <w:rsid w:val="00581AB2"/>
    <w:rsid w:val="00581F11"/>
    <w:rsid w:val="0059077B"/>
    <w:rsid w:val="00595D17"/>
    <w:rsid w:val="005B3717"/>
    <w:rsid w:val="005C0182"/>
    <w:rsid w:val="005C3155"/>
    <w:rsid w:val="005C465D"/>
    <w:rsid w:val="005D0F3C"/>
    <w:rsid w:val="005D36F4"/>
    <w:rsid w:val="005E14C2"/>
    <w:rsid w:val="005E46CB"/>
    <w:rsid w:val="005F0ED3"/>
    <w:rsid w:val="005F3E1F"/>
    <w:rsid w:val="005F6887"/>
    <w:rsid w:val="006001E7"/>
    <w:rsid w:val="00600AAF"/>
    <w:rsid w:val="00602FAA"/>
    <w:rsid w:val="006069A5"/>
    <w:rsid w:val="00607033"/>
    <w:rsid w:val="006175AE"/>
    <w:rsid w:val="00623F6D"/>
    <w:rsid w:val="00627BB9"/>
    <w:rsid w:val="00627C83"/>
    <w:rsid w:val="006318F5"/>
    <w:rsid w:val="00631BF8"/>
    <w:rsid w:val="00643D79"/>
    <w:rsid w:val="00644ED2"/>
    <w:rsid w:val="00653AE0"/>
    <w:rsid w:val="006616E7"/>
    <w:rsid w:val="00662702"/>
    <w:rsid w:val="00664F57"/>
    <w:rsid w:val="0067587B"/>
    <w:rsid w:val="006A3D1F"/>
    <w:rsid w:val="006C208B"/>
    <w:rsid w:val="006C2C72"/>
    <w:rsid w:val="006C3377"/>
    <w:rsid w:val="006C7399"/>
    <w:rsid w:val="006D14C4"/>
    <w:rsid w:val="006D3E79"/>
    <w:rsid w:val="006D5DDB"/>
    <w:rsid w:val="006E331E"/>
    <w:rsid w:val="006E4236"/>
    <w:rsid w:val="006E4455"/>
    <w:rsid w:val="006E6022"/>
    <w:rsid w:val="006E6205"/>
    <w:rsid w:val="006E7A7D"/>
    <w:rsid w:val="006F7AE1"/>
    <w:rsid w:val="00703EA4"/>
    <w:rsid w:val="007057D4"/>
    <w:rsid w:val="007070CA"/>
    <w:rsid w:val="00713C94"/>
    <w:rsid w:val="00714869"/>
    <w:rsid w:val="00721CE2"/>
    <w:rsid w:val="0072436A"/>
    <w:rsid w:val="00725538"/>
    <w:rsid w:val="00732A31"/>
    <w:rsid w:val="00745B5F"/>
    <w:rsid w:val="00746E9B"/>
    <w:rsid w:val="00750DFA"/>
    <w:rsid w:val="007531D1"/>
    <w:rsid w:val="0076600B"/>
    <w:rsid w:val="0077449B"/>
    <w:rsid w:val="00782896"/>
    <w:rsid w:val="0078675F"/>
    <w:rsid w:val="00786A11"/>
    <w:rsid w:val="00793C1E"/>
    <w:rsid w:val="00797448"/>
    <w:rsid w:val="007A1AA8"/>
    <w:rsid w:val="007B6F00"/>
    <w:rsid w:val="007C7E87"/>
    <w:rsid w:val="007F3FC7"/>
    <w:rsid w:val="007F53F1"/>
    <w:rsid w:val="0081152F"/>
    <w:rsid w:val="00815C0D"/>
    <w:rsid w:val="008207E5"/>
    <w:rsid w:val="00827555"/>
    <w:rsid w:val="00832DC7"/>
    <w:rsid w:val="00840CF9"/>
    <w:rsid w:val="00841CE9"/>
    <w:rsid w:val="00843B3D"/>
    <w:rsid w:val="00846CB8"/>
    <w:rsid w:val="008524F8"/>
    <w:rsid w:val="00864A27"/>
    <w:rsid w:val="008679E9"/>
    <w:rsid w:val="00877652"/>
    <w:rsid w:val="00877B0D"/>
    <w:rsid w:val="00881702"/>
    <w:rsid w:val="00884043"/>
    <w:rsid w:val="00887186"/>
    <w:rsid w:val="0089326E"/>
    <w:rsid w:val="00894F9A"/>
    <w:rsid w:val="008A245B"/>
    <w:rsid w:val="008A57A2"/>
    <w:rsid w:val="008A6291"/>
    <w:rsid w:val="008C73F6"/>
    <w:rsid w:val="008D0C47"/>
    <w:rsid w:val="008D7F8C"/>
    <w:rsid w:val="008E308D"/>
    <w:rsid w:val="008E33B5"/>
    <w:rsid w:val="008E7942"/>
    <w:rsid w:val="008F0823"/>
    <w:rsid w:val="008F0DA9"/>
    <w:rsid w:val="008F4045"/>
    <w:rsid w:val="00911046"/>
    <w:rsid w:val="00926DAA"/>
    <w:rsid w:val="00932A06"/>
    <w:rsid w:val="00933758"/>
    <w:rsid w:val="00946007"/>
    <w:rsid w:val="00946A71"/>
    <w:rsid w:val="00957486"/>
    <w:rsid w:val="00960F18"/>
    <w:rsid w:val="00962D86"/>
    <w:rsid w:val="0096343A"/>
    <w:rsid w:val="00963871"/>
    <w:rsid w:val="0097321D"/>
    <w:rsid w:val="00980BB4"/>
    <w:rsid w:val="00997C07"/>
    <w:rsid w:val="009A0166"/>
    <w:rsid w:val="009A53AC"/>
    <w:rsid w:val="009A6303"/>
    <w:rsid w:val="009B2A06"/>
    <w:rsid w:val="009C25D4"/>
    <w:rsid w:val="009C736F"/>
    <w:rsid w:val="009E74B5"/>
    <w:rsid w:val="009F11B0"/>
    <w:rsid w:val="009F6E10"/>
    <w:rsid w:val="009F7E8E"/>
    <w:rsid w:val="00A01DD4"/>
    <w:rsid w:val="00A07B69"/>
    <w:rsid w:val="00A10E23"/>
    <w:rsid w:val="00A16077"/>
    <w:rsid w:val="00A177AB"/>
    <w:rsid w:val="00A236EF"/>
    <w:rsid w:val="00A23CE1"/>
    <w:rsid w:val="00A326BB"/>
    <w:rsid w:val="00A351F5"/>
    <w:rsid w:val="00A36F43"/>
    <w:rsid w:val="00A43193"/>
    <w:rsid w:val="00A46284"/>
    <w:rsid w:val="00A52DB6"/>
    <w:rsid w:val="00A5307B"/>
    <w:rsid w:val="00A545BA"/>
    <w:rsid w:val="00A5791B"/>
    <w:rsid w:val="00A6422F"/>
    <w:rsid w:val="00A70CBD"/>
    <w:rsid w:val="00A75EA5"/>
    <w:rsid w:val="00A767A8"/>
    <w:rsid w:val="00A80BC5"/>
    <w:rsid w:val="00A846E4"/>
    <w:rsid w:val="00A94E53"/>
    <w:rsid w:val="00AA4A05"/>
    <w:rsid w:val="00AB2142"/>
    <w:rsid w:val="00AB22A8"/>
    <w:rsid w:val="00AB76E5"/>
    <w:rsid w:val="00AC3B76"/>
    <w:rsid w:val="00AD1B8B"/>
    <w:rsid w:val="00AD3D63"/>
    <w:rsid w:val="00AD6444"/>
    <w:rsid w:val="00AF0D3C"/>
    <w:rsid w:val="00AF6EFB"/>
    <w:rsid w:val="00B07603"/>
    <w:rsid w:val="00B11F83"/>
    <w:rsid w:val="00B17F56"/>
    <w:rsid w:val="00B224E7"/>
    <w:rsid w:val="00B24925"/>
    <w:rsid w:val="00B301D1"/>
    <w:rsid w:val="00B34397"/>
    <w:rsid w:val="00B369AE"/>
    <w:rsid w:val="00B412B0"/>
    <w:rsid w:val="00B44DE4"/>
    <w:rsid w:val="00B476B9"/>
    <w:rsid w:val="00B50E86"/>
    <w:rsid w:val="00B51E42"/>
    <w:rsid w:val="00B53893"/>
    <w:rsid w:val="00B53B55"/>
    <w:rsid w:val="00B70659"/>
    <w:rsid w:val="00B72CD6"/>
    <w:rsid w:val="00B82B90"/>
    <w:rsid w:val="00B97A17"/>
    <w:rsid w:val="00BC3254"/>
    <w:rsid w:val="00BC5DDF"/>
    <w:rsid w:val="00BD05D3"/>
    <w:rsid w:val="00BD5D91"/>
    <w:rsid w:val="00BD5DC1"/>
    <w:rsid w:val="00BE5DF9"/>
    <w:rsid w:val="00BF447B"/>
    <w:rsid w:val="00BF7DDE"/>
    <w:rsid w:val="00C00E4D"/>
    <w:rsid w:val="00C01AA3"/>
    <w:rsid w:val="00C02E32"/>
    <w:rsid w:val="00C03BA0"/>
    <w:rsid w:val="00C1233E"/>
    <w:rsid w:val="00C16853"/>
    <w:rsid w:val="00C2513F"/>
    <w:rsid w:val="00C27A1A"/>
    <w:rsid w:val="00C315C5"/>
    <w:rsid w:val="00C3428A"/>
    <w:rsid w:val="00C40B31"/>
    <w:rsid w:val="00C43894"/>
    <w:rsid w:val="00C51960"/>
    <w:rsid w:val="00C51DDD"/>
    <w:rsid w:val="00C52AE3"/>
    <w:rsid w:val="00C5334B"/>
    <w:rsid w:val="00C60A6B"/>
    <w:rsid w:val="00C62E89"/>
    <w:rsid w:val="00C65F50"/>
    <w:rsid w:val="00C66958"/>
    <w:rsid w:val="00C675F5"/>
    <w:rsid w:val="00C844BD"/>
    <w:rsid w:val="00C95980"/>
    <w:rsid w:val="00C96460"/>
    <w:rsid w:val="00CB1D6E"/>
    <w:rsid w:val="00CB6D62"/>
    <w:rsid w:val="00CC0F33"/>
    <w:rsid w:val="00CD204D"/>
    <w:rsid w:val="00CD52E0"/>
    <w:rsid w:val="00CD5A28"/>
    <w:rsid w:val="00CD6FB9"/>
    <w:rsid w:val="00CE09CE"/>
    <w:rsid w:val="00CE2472"/>
    <w:rsid w:val="00CE565A"/>
    <w:rsid w:val="00CF1642"/>
    <w:rsid w:val="00CF2B0E"/>
    <w:rsid w:val="00D02D3C"/>
    <w:rsid w:val="00D050A0"/>
    <w:rsid w:val="00D1007B"/>
    <w:rsid w:val="00D248C3"/>
    <w:rsid w:val="00D27BEB"/>
    <w:rsid w:val="00D30059"/>
    <w:rsid w:val="00D448EE"/>
    <w:rsid w:val="00D4529A"/>
    <w:rsid w:val="00D54B16"/>
    <w:rsid w:val="00D551F4"/>
    <w:rsid w:val="00D57C47"/>
    <w:rsid w:val="00D64135"/>
    <w:rsid w:val="00D64F7F"/>
    <w:rsid w:val="00D71AD5"/>
    <w:rsid w:val="00D76A36"/>
    <w:rsid w:val="00DB583B"/>
    <w:rsid w:val="00DC2E84"/>
    <w:rsid w:val="00DC375E"/>
    <w:rsid w:val="00DC48EC"/>
    <w:rsid w:val="00DC5DBE"/>
    <w:rsid w:val="00DC6A9A"/>
    <w:rsid w:val="00DC7AFB"/>
    <w:rsid w:val="00DD0ECF"/>
    <w:rsid w:val="00DD1DBB"/>
    <w:rsid w:val="00DD2662"/>
    <w:rsid w:val="00DD3FD5"/>
    <w:rsid w:val="00DD427D"/>
    <w:rsid w:val="00DE26D8"/>
    <w:rsid w:val="00DE31BD"/>
    <w:rsid w:val="00DF5FD4"/>
    <w:rsid w:val="00E010CC"/>
    <w:rsid w:val="00E17720"/>
    <w:rsid w:val="00E22789"/>
    <w:rsid w:val="00E2281F"/>
    <w:rsid w:val="00E35B56"/>
    <w:rsid w:val="00E44906"/>
    <w:rsid w:val="00E4565C"/>
    <w:rsid w:val="00E466D9"/>
    <w:rsid w:val="00E54D42"/>
    <w:rsid w:val="00E556EC"/>
    <w:rsid w:val="00E57968"/>
    <w:rsid w:val="00E64BF7"/>
    <w:rsid w:val="00E64FD5"/>
    <w:rsid w:val="00E665C9"/>
    <w:rsid w:val="00E747CF"/>
    <w:rsid w:val="00E77BC0"/>
    <w:rsid w:val="00E80870"/>
    <w:rsid w:val="00E85E6E"/>
    <w:rsid w:val="00E92225"/>
    <w:rsid w:val="00EA18C7"/>
    <w:rsid w:val="00EA2C4F"/>
    <w:rsid w:val="00EA63B5"/>
    <w:rsid w:val="00EA79F6"/>
    <w:rsid w:val="00EC226B"/>
    <w:rsid w:val="00EC32A8"/>
    <w:rsid w:val="00ED1D60"/>
    <w:rsid w:val="00ED7ABE"/>
    <w:rsid w:val="00EE1AAF"/>
    <w:rsid w:val="00EE4064"/>
    <w:rsid w:val="00EE5CDE"/>
    <w:rsid w:val="00EE73A7"/>
    <w:rsid w:val="00EF2004"/>
    <w:rsid w:val="00F00D34"/>
    <w:rsid w:val="00F214CA"/>
    <w:rsid w:val="00F26162"/>
    <w:rsid w:val="00F342D5"/>
    <w:rsid w:val="00F3568D"/>
    <w:rsid w:val="00F3605B"/>
    <w:rsid w:val="00F4602E"/>
    <w:rsid w:val="00F5169D"/>
    <w:rsid w:val="00F55D90"/>
    <w:rsid w:val="00F6137E"/>
    <w:rsid w:val="00F6156A"/>
    <w:rsid w:val="00F770E9"/>
    <w:rsid w:val="00F97780"/>
    <w:rsid w:val="00F97D97"/>
    <w:rsid w:val="00FA4C56"/>
    <w:rsid w:val="00FA5758"/>
    <w:rsid w:val="00FB6A28"/>
    <w:rsid w:val="00FC05F4"/>
    <w:rsid w:val="00FD048B"/>
    <w:rsid w:val="00FD1BE2"/>
    <w:rsid w:val="00FE4579"/>
    <w:rsid w:val="00FE4795"/>
    <w:rsid w:val="00FE4F3D"/>
    <w:rsid w:val="00FE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E0A0C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firstLine="709"/>
      <w:jc w:val="both"/>
    </w:pPr>
    <w:rPr>
      <w:sz w:val="24"/>
    </w:rPr>
  </w:style>
  <w:style w:type="paragraph" w:styleId="Titre1">
    <w:name w:val="heading 1"/>
    <w:next w:val="Normal"/>
    <w:qFormat/>
    <w:pPr>
      <w:keepNext/>
      <w:numPr>
        <w:numId w:val="28"/>
      </w:numPr>
      <w:tabs>
        <w:tab w:val="left" w:pos="454"/>
      </w:tabs>
      <w:spacing w:before="480" w:after="120"/>
      <w:jc w:val="both"/>
      <w:outlineLvl w:val="0"/>
    </w:pPr>
    <w:rPr>
      <w:b/>
      <w:noProof/>
      <w:sz w:val="28"/>
    </w:rPr>
  </w:style>
  <w:style w:type="paragraph" w:styleId="Titre2">
    <w:name w:val="heading 2"/>
    <w:next w:val="Normal"/>
    <w:qFormat/>
    <w:pPr>
      <w:keepNext/>
      <w:numPr>
        <w:ilvl w:val="1"/>
        <w:numId w:val="28"/>
      </w:numPr>
      <w:tabs>
        <w:tab w:val="left" w:pos="851"/>
      </w:tabs>
      <w:spacing w:before="120" w:after="80"/>
      <w:jc w:val="both"/>
      <w:outlineLvl w:val="1"/>
    </w:pPr>
    <w:rPr>
      <w:b/>
      <w:sz w:val="24"/>
    </w:rPr>
  </w:style>
  <w:style w:type="paragraph" w:styleId="Titre3">
    <w:name w:val="heading 3"/>
    <w:next w:val="Normal"/>
    <w:qFormat/>
    <w:pPr>
      <w:keepNext/>
      <w:numPr>
        <w:ilvl w:val="2"/>
        <w:numId w:val="28"/>
      </w:numPr>
      <w:spacing w:before="120" w:after="80"/>
      <w:jc w:val="both"/>
      <w:outlineLvl w:val="2"/>
    </w:pPr>
    <w:rPr>
      <w:b/>
      <w:i/>
      <w:sz w:val="24"/>
    </w:rPr>
  </w:style>
  <w:style w:type="paragraph" w:styleId="Titre4">
    <w:name w:val="heading 4"/>
    <w:next w:val="Normal"/>
    <w:qFormat/>
    <w:pPr>
      <w:keepNext/>
      <w:numPr>
        <w:ilvl w:val="3"/>
        <w:numId w:val="28"/>
      </w:numPr>
      <w:spacing w:before="80"/>
      <w:outlineLvl w:val="3"/>
    </w:pPr>
    <w:rPr>
      <w:i/>
      <w:noProof/>
      <w:sz w:val="24"/>
    </w:rPr>
  </w:style>
  <w:style w:type="paragraph" w:styleId="Titre5">
    <w:name w:val="heading 5"/>
    <w:next w:val="Normal"/>
    <w:qFormat/>
    <w:pPr>
      <w:numPr>
        <w:ilvl w:val="4"/>
        <w:numId w:val="28"/>
      </w:numPr>
      <w:spacing w:before="80"/>
      <w:jc w:val="both"/>
      <w:outlineLvl w:val="4"/>
    </w:pPr>
    <w:rPr>
      <w:i/>
      <w:sz w:val="24"/>
    </w:rPr>
  </w:style>
  <w:style w:type="paragraph" w:styleId="Titre6">
    <w:name w:val="heading 6"/>
    <w:next w:val="Normal"/>
    <w:qFormat/>
    <w:pPr>
      <w:keepNext/>
      <w:numPr>
        <w:ilvl w:val="5"/>
        <w:numId w:val="28"/>
      </w:numPr>
      <w:spacing w:before="80"/>
      <w:outlineLvl w:val="5"/>
    </w:pPr>
    <w:rPr>
      <w:i/>
      <w:noProof/>
      <w:sz w:val="24"/>
    </w:rPr>
  </w:style>
  <w:style w:type="paragraph" w:styleId="Titre7">
    <w:name w:val="heading 7"/>
    <w:next w:val="Normal"/>
    <w:qFormat/>
    <w:pPr>
      <w:numPr>
        <w:ilvl w:val="6"/>
        <w:numId w:val="28"/>
      </w:numPr>
      <w:spacing w:before="80"/>
      <w:jc w:val="both"/>
      <w:outlineLvl w:val="6"/>
    </w:pPr>
    <w:rPr>
      <w:i/>
      <w:sz w:val="24"/>
    </w:rPr>
  </w:style>
  <w:style w:type="paragraph" w:styleId="Titre8">
    <w:name w:val="heading 8"/>
    <w:next w:val="Normal"/>
    <w:qFormat/>
    <w:pPr>
      <w:numPr>
        <w:ilvl w:val="7"/>
        <w:numId w:val="28"/>
      </w:numPr>
      <w:spacing w:before="80"/>
      <w:outlineLvl w:val="7"/>
    </w:pPr>
    <w:rPr>
      <w:i/>
      <w:noProof/>
      <w:sz w:val="24"/>
    </w:rPr>
  </w:style>
  <w:style w:type="paragraph" w:styleId="Titre9">
    <w:name w:val="heading 9"/>
    <w:next w:val="Normal"/>
    <w:qFormat/>
    <w:pPr>
      <w:numPr>
        <w:ilvl w:val="8"/>
        <w:numId w:val="28"/>
      </w:numPr>
      <w:spacing w:before="80"/>
      <w:outlineLvl w:val="8"/>
    </w:pPr>
    <w:rPr>
      <w:i/>
      <w:noProof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pPr>
      <w:tabs>
        <w:tab w:val="right" w:pos="12333"/>
      </w:tabs>
      <w:ind w:firstLine="0"/>
      <w:jc w:val="right"/>
    </w:pPr>
    <w:rPr>
      <w:sz w:val="16"/>
    </w:rPr>
  </w:style>
  <w:style w:type="paragraph" w:styleId="TM1">
    <w:name w:val="toc 1"/>
    <w:next w:val="Normal"/>
    <w:semiHidden/>
    <w:pPr>
      <w:tabs>
        <w:tab w:val="left" w:pos="425"/>
        <w:tab w:val="right" w:leader="dot" w:pos="10432"/>
      </w:tabs>
      <w:spacing w:before="240" w:line="300" w:lineRule="atLeast"/>
      <w:ind w:left="426" w:hanging="426"/>
    </w:pPr>
    <w:rPr>
      <w:b/>
      <w:caps/>
      <w:noProof/>
      <w:sz w:val="28"/>
    </w:rPr>
  </w:style>
  <w:style w:type="paragraph" w:styleId="TM2">
    <w:name w:val="toc 2"/>
    <w:next w:val="Normal"/>
    <w:semiHidden/>
    <w:pPr>
      <w:tabs>
        <w:tab w:val="left" w:pos="1134"/>
        <w:tab w:val="right" w:leader="dot" w:pos="10432"/>
      </w:tabs>
      <w:spacing w:line="300" w:lineRule="atLeast"/>
      <w:ind w:left="1134" w:hanging="709"/>
    </w:pPr>
    <w:rPr>
      <w:b/>
      <w:noProof/>
      <w:sz w:val="24"/>
    </w:rPr>
  </w:style>
  <w:style w:type="paragraph" w:styleId="TM3">
    <w:name w:val="toc 3"/>
    <w:next w:val="Normal"/>
    <w:semiHidden/>
    <w:pPr>
      <w:tabs>
        <w:tab w:val="left" w:pos="1985"/>
        <w:tab w:val="right" w:leader="dot" w:pos="10432"/>
      </w:tabs>
      <w:spacing w:line="300" w:lineRule="atLeast"/>
      <w:ind w:left="1984" w:hanging="992"/>
    </w:pPr>
    <w:rPr>
      <w:b/>
      <w:i/>
      <w:noProof/>
      <w:sz w:val="24"/>
    </w:rPr>
  </w:style>
  <w:style w:type="paragraph" w:styleId="TM4">
    <w:name w:val="toc 4"/>
    <w:next w:val="Normal"/>
    <w:semiHidden/>
    <w:pPr>
      <w:tabs>
        <w:tab w:val="left" w:pos="2410"/>
        <w:tab w:val="right" w:leader="dot" w:pos="10432"/>
      </w:tabs>
      <w:ind w:left="2410" w:hanging="709"/>
    </w:pPr>
    <w:rPr>
      <w:noProof/>
      <w:sz w:val="22"/>
    </w:rPr>
  </w:style>
  <w:style w:type="paragraph" w:styleId="TM5">
    <w:name w:val="toc 5"/>
    <w:next w:val="Normal"/>
    <w:semiHidden/>
    <w:pPr>
      <w:tabs>
        <w:tab w:val="left" w:pos="2694"/>
        <w:tab w:val="right" w:leader="dot" w:pos="10432"/>
      </w:tabs>
      <w:ind w:left="2694" w:hanging="993"/>
    </w:pPr>
    <w:rPr>
      <w:noProof/>
      <w:sz w:val="22"/>
    </w:rPr>
  </w:style>
  <w:style w:type="paragraph" w:styleId="TM6">
    <w:name w:val="toc 6"/>
    <w:next w:val="Normal"/>
    <w:semiHidden/>
    <w:pPr>
      <w:tabs>
        <w:tab w:val="left" w:pos="2835"/>
        <w:tab w:val="right" w:leader="dot" w:pos="10432"/>
      </w:tabs>
      <w:ind w:left="2835" w:hanging="1134"/>
    </w:pPr>
    <w:rPr>
      <w:i/>
      <w:noProof/>
      <w:sz w:val="22"/>
    </w:rPr>
  </w:style>
  <w:style w:type="paragraph" w:styleId="TM7">
    <w:name w:val="toc 7"/>
    <w:next w:val="Normal"/>
    <w:semiHidden/>
    <w:pPr>
      <w:tabs>
        <w:tab w:val="left" w:pos="2977"/>
        <w:tab w:val="right" w:leader="dot" w:pos="10432"/>
      </w:tabs>
      <w:ind w:left="2977" w:hanging="1276"/>
    </w:pPr>
    <w:rPr>
      <w:i/>
      <w:noProof/>
    </w:rPr>
  </w:style>
  <w:style w:type="paragraph" w:styleId="TM8">
    <w:name w:val="toc 8"/>
    <w:next w:val="Normal"/>
    <w:semiHidden/>
    <w:pPr>
      <w:tabs>
        <w:tab w:val="left" w:pos="3119"/>
        <w:tab w:val="right" w:leader="dot" w:pos="10432"/>
      </w:tabs>
      <w:ind w:left="3119" w:hanging="1418"/>
    </w:pPr>
    <w:rPr>
      <w:i/>
      <w:noProof/>
    </w:rPr>
  </w:style>
  <w:style w:type="character" w:styleId="Lienhypertextesuivivisit">
    <w:name w:val="FollowedHyperlink"/>
    <w:rPr>
      <w:color w:val="800080"/>
      <w:u w:val="single"/>
    </w:rPr>
  </w:style>
  <w:style w:type="paragraph" w:styleId="TM9">
    <w:name w:val="toc 9"/>
    <w:next w:val="Normal"/>
    <w:semiHidden/>
    <w:pPr>
      <w:tabs>
        <w:tab w:val="left" w:pos="3261"/>
        <w:tab w:val="right" w:leader="dot" w:pos="10432"/>
      </w:tabs>
      <w:ind w:left="3261" w:hanging="1560"/>
    </w:pPr>
    <w:rPr>
      <w:i/>
      <w:noProof/>
    </w:rPr>
  </w:style>
  <w:style w:type="paragraph" w:customStyle="1" w:styleId="Equation">
    <w:name w:val="Equation"/>
    <w:basedOn w:val="Normal"/>
    <w:next w:val="Normal"/>
    <w:pPr>
      <w:tabs>
        <w:tab w:val="center" w:pos="5245"/>
        <w:tab w:val="right" w:pos="10206"/>
      </w:tabs>
      <w:ind w:firstLine="0"/>
      <w:jc w:val="left"/>
    </w:pPr>
  </w:style>
  <w:style w:type="paragraph" w:customStyle="1" w:styleId="Titre0">
    <w:name w:val="Titre 0"/>
    <w:next w:val="Auteurs"/>
    <w:pPr>
      <w:spacing w:before="600" w:after="400"/>
      <w:jc w:val="center"/>
    </w:pPr>
    <w:rPr>
      <w:b/>
      <w:noProof/>
      <w:sz w:val="36"/>
    </w:rPr>
  </w:style>
  <w:style w:type="paragraph" w:customStyle="1" w:styleId="TitreTDM">
    <w:name w:val="Titre TDM"/>
    <w:basedOn w:val="Titre1"/>
    <w:next w:val="Normal"/>
    <w:pPr>
      <w:numPr>
        <w:numId w:val="0"/>
      </w:numPr>
      <w:jc w:val="center"/>
      <w:outlineLvl w:val="9"/>
    </w:pPr>
  </w:style>
  <w:style w:type="paragraph" w:customStyle="1" w:styleId="Lgendefigure">
    <w:name w:val="Légende figure"/>
    <w:basedOn w:val="Lgendetable"/>
    <w:next w:val="Corpsdetextecentr"/>
  </w:style>
  <w:style w:type="paragraph" w:customStyle="1" w:styleId="Numerodepage">
    <w:name w:val="Numero de page"/>
    <w:basedOn w:val="Normal"/>
    <w:pPr>
      <w:tabs>
        <w:tab w:val="right" w:pos="10206"/>
      </w:tabs>
      <w:spacing w:before="120"/>
      <w:ind w:firstLine="0"/>
      <w:jc w:val="left"/>
    </w:pPr>
    <w:rPr>
      <w:sz w:val="20"/>
    </w:rPr>
  </w:style>
  <w:style w:type="paragraph" w:styleId="Retraitcorpsdetexte">
    <w:name w:val="Body Text Indent"/>
    <w:basedOn w:val="Normal"/>
    <w:pPr>
      <w:ind w:firstLine="720"/>
    </w:pPr>
    <w:rPr>
      <w:szCs w:val="24"/>
    </w:rPr>
  </w:style>
  <w:style w:type="paragraph" w:customStyle="1" w:styleId="Lgendetable">
    <w:name w:val="Légende table"/>
    <w:basedOn w:val="Normal"/>
    <w:next w:val="Corpsdetextecentr"/>
    <w:pPr>
      <w:keepNext/>
      <w:ind w:firstLine="0"/>
      <w:jc w:val="center"/>
    </w:pPr>
    <w:rPr>
      <w:i/>
      <w:sz w:val="22"/>
    </w:rPr>
  </w:style>
  <w:style w:type="paragraph" w:customStyle="1" w:styleId="EnumrationPuceCarr">
    <w:name w:val="Enumération Puce Carré"/>
    <w:pPr>
      <w:numPr>
        <w:numId w:val="8"/>
      </w:numPr>
      <w:tabs>
        <w:tab w:val="clear" w:pos="360"/>
        <w:tab w:val="num" w:pos="1069"/>
      </w:tabs>
      <w:spacing w:line="300" w:lineRule="atLeast"/>
      <w:ind w:left="1066" w:hanging="357"/>
      <w:jc w:val="both"/>
    </w:pPr>
    <w:rPr>
      <w:noProof/>
      <w:sz w:val="24"/>
    </w:rPr>
  </w:style>
  <w:style w:type="paragraph" w:customStyle="1" w:styleId="EnumrationPuceTiret">
    <w:name w:val="Enumération Puce Tiret"/>
    <w:pPr>
      <w:numPr>
        <w:numId w:val="11"/>
      </w:numPr>
      <w:tabs>
        <w:tab w:val="clear" w:pos="717"/>
        <w:tab w:val="left" w:pos="1072"/>
      </w:tabs>
      <w:spacing w:line="300" w:lineRule="atLeast"/>
      <w:ind w:left="1066" w:hanging="357"/>
      <w:jc w:val="both"/>
    </w:pPr>
    <w:rPr>
      <w:noProof/>
      <w:sz w:val="24"/>
    </w:rPr>
  </w:style>
  <w:style w:type="paragraph" w:customStyle="1" w:styleId="RfrenceBibliographique">
    <w:name w:val="Référence Bibliographique"/>
    <w:basedOn w:val="Normal"/>
    <w:pPr>
      <w:numPr>
        <w:numId w:val="13"/>
      </w:numPr>
      <w:spacing w:before="120"/>
      <w:jc w:val="left"/>
    </w:pPr>
    <w:rPr>
      <w:sz w:val="22"/>
    </w:rPr>
  </w:style>
  <w:style w:type="paragraph" w:styleId="Corpsdetexte3">
    <w:name w:val="Body Text 3"/>
    <w:basedOn w:val="Normal"/>
    <w:pPr>
      <w:ind w:firstLine="0"/>
    </w:pPr>
    <w:rPr>
      <w:szCs w:val="24"/>
    </w:rPr>
  </w:style>
  <w:style w:type="paragraph" w:customStyle="1" w:styleId="En-tte-titre">
    <w:name w:val="En-tête - titre"/>
    <w:basedOn w:val="Normal"/>
    <w:pPr>
      <w:ind w:firstLine="0"/>
      <w:jc w:val="center"/>
    </w:pPr>
    <w:rPr>
      <w:i/>
      <w:sz w:val="20"/>
    </w:rPr>
  </w:style>
  <w:style w:type="paragraph" w:customStyle="1" w:styleId="En-tte-auteurs">
    <w:name w:val="En-tête - auteurs"/>
    <w:basedOn w:val="Normal"/>
    <w:pPr>
      <w:spacing w:after="240"/>
      <w:ind w:firstLine="0"/>
      <w:jc w:val="center"/>
    </w:pPr>
    <w:rPr>
      <w:i/>
      <w:sz w:val="20"/>
    </w:rPr>
  </w:style>
  <w:style w:type="paragraph" w:customStyle="1" w:styleId="Auteurs">
    <w:name w:val="Auteurs"/>
    <w:basedOn w:val="Corpsdetexte"/>
    <w:next w:val="Adresseauteurs"/>
    <w:pPr>
      <w:spacing w:after="200"/>
      <w:jc w:val="center"/>
    </w:pPr>
    <w:rPr>
      <w:b/>
    </w:r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pPr>
      <w:ind w:firstLine="0"/>
    </w:pPr>
    <w:rPr>
      <w:szCs w:val="24"/>
    </w:rPr>
  </w:style>
  <w:style w:type="paragraph" w:customStyle="1" w:styleId="Corpsdetextecentr">
    <w:name w:val="Corps de texte centré"/>
    <w:basedOn w:val="Corpsdetexte"/>
    <w:pPr>
      <w:jc w:val="center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TitreRsum">
    <w:name w:val="Titre Résumé"/>
    <w:basedOn w:val="Corpsdetextecentr"/>
    <w:next w:val="Normal"/>
    <w:pPr>
      <w:spacing w:before="240"/>
    </w:pPr>
    <w:rPr>
      <w:b/>
      <w:i/>
    </w:rPr>
  </w:style>
  <w:style w:type="character" w:styleId="Numrodepage">
    <w:name w:val="page number"/>
    <w:basedOn w:val="Policepardfaut"/>
  </w:style>
  <w:style w:type="paragraph" w:customStyle="1" w:styleId="Adresseauteurs">
    <w:name w:val="Adresse auteurs"/>
    <w:basedOn w:val="Auteurs"/>
    <w:pPr>
      <w:spacing w:after="0"/>
    </w:pPr>
    <w:rPr>
      <w:b w:val="0"/>
    </w:rPr>
  </w:style>
  <w:style w:type="paragraph" w:styleId="Notedebasdepage">
    <w:name w:val="footnote text"/>
    <w:basedOn w:val="Normal"/>
    <w:semiHidden/>
    <w:rPr>
      <w:sz w:val="20"/>
    </w:rPr>
  </w:style>
  <w:style w:type="character" w:styleId="Appelnotedebasdep">
    <w:name w:val="footnote reference"/>
    <w:semiHidden/>
    <w:rPr>
      <w:vertAlign w:val="superscript"/>
    </w:rPr>
  </w:style>
  <w:style w:type="table" w:styleId="Grilledutableau">
    <w:name w:val="Table Grid"/>
    <w:basedOn w:val="TableauNormal"/>
    <w:rsid w:val="000E7ED9"/>
    <w:pPr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um">
    <w:name w:val="Résumé"/>
    <w:basedOn w:val="Lgendefigure"/>
    <w:pPr>
      <w:jc w:val="left"/>
    </w:pPr>
  </w:style>
  <w:style w:type="paragraph" w:customStyle="1" w:styleId="Remerciements">
    <w:name w:val="Remerciements"/>
    <w:basedOn w:val="Rsum"/>
  </w:style>
  <w:style w:type="paragraph" w:styleId="PrformatHTML">
    <w:name w:val="HTML Preformatted"/>
    <w:basedOn w:val="Normal"/>
    <w:rsid w:val="00C315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0AAF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600AAF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F4602E"/>
    <w:pPr>
      <w:spacing w:after="200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firstLine="709"/>
      <w:jc w:val="both"/>
    </w:pPr>
    <w:rPr>
      <w:sz w:val="24"/>
    </w:rPr>
  </w:style>
  <w:style w:type="paragraph" w:styleId="Titre1">
    <w:name w:val="heading 1"/>
    <w:next w:val="Normal"/>
    <w:qFormat/>
    <w:pPr>
      <w:keepNext/>
      <w:numPr>
        <w:numId w:val="28"/>
      </w:numPr>
      <w:tabs>
        <w:tab w:val="left" w:pos="454"/>
      </w:tabs>
      <w:spacing w:before="480" w:after="120"/>
      <w:jc w:val="both"/>
      <w:outlineLvl w:val="0"/>
    </w:pPr>
    <w:rPr>
      <w:b/>
      <w:noProof/>
      <w:sz w:val="28"/>
    </w:rPr>
  </w:style>
  <w:style w:type="paragraph" w:styleId="Titre2">
    <w:name w:val="heading 2"/>
    <w:next w:val="Normal"/>
    <w:qFormat/>
    <w:pPr>
      <w:keepNext/>
      <w:numPr>
        <w:ilvl w:val="1"/>
        <w:numId w:val="28"/>
      </w:numPr>
      <w:tabs>
        <w:tab w:val="left" w:pos="851"/>
      </w:tabs>
      <w:spacing w:before="120" w:after="80"/>
      <w:jc w:val="both"/>
      <w:outlineLvl w:val="1"/>
    </w:pPr>
    <w:rPr>
      <w:b/>
      <w:sz w:val="24"/>
    </w:rPr>
  </w:style>
  <w:style w:type="paragraph" w:styleId="Titre3">
    <w:name w:val="heading 3"/>
    <w:next w:val="Normal"/>
    <w:qFormat/>
    <w:pPr>
      <w:keepNext/>
      <w:numPr>
        <w:ilvl w:val="2"/>
        <w:numId w:val="28"/>
      </w:numPr>
      <w:spacing w:before="120" w:after="80"/>
      <w:jc w:val="both"/>
      <w:outlineLvl w:val="2"/>
    </w:pPr>
    <w:rPr>
      <w:b/>
      <w:i/>
      <w:sz w:val="24"/>
    </w:rPr>
  </w:style>
  <w:style w:type="paragraph" w:styleId="Titre4">
    <w:name w:val="heading 4"/>
    <w:next w:val="Normal"/>
    <w:qFormat/>
    <w:pPr>
      <w:keepNext/>
      <w:numPr>
        <w:ilvl w:val="3"/>
        <w:numId w:val="28"/>
      </w:numPr>
      <w:spacing w:before="80"/>
      <w:outlineLvl w:val="3"/>
    </w:pPr>
    <w:rPr>
      <w:i/>
      <w:noProof/>
      <w:sz w:val="24"/>
    </w:rPr>
  </w:style>
  <w:style w:type="paragraph" w:styleId="Titre5">
    <w:name w:val="heading 5"/>
    <w:next w:val="Normal"/>
    <w:qFormat/>
    <w:pPr>
      <w:numPr>
        <w:ilvl w:val="4"/>
        <w:numId w:val="28"/>
      </w:numPr>
      <w:spacing w:before="80"/>
      <w:jc w:val="both"/>
      <w:outlineLvl w:val="4"/>
    </w:pPr>
    <w:rPr>
      <w:i/>
      <w:sz w:val="24"/>
    </w:rPr>
  </w:style>
  <w:style w:type="paragraph" w:styleId="Titre6">
    <w:name w:val="heading 6"/>
    <w:next w:val="Normal"/>
    <w:qFormat/>
    <w:pPr>
      <w:keepNext/>
      <w:numPr>
        <w:ilvl w:val="5"/>
        <w:numId w:val="28"/>
      </w:numPr>
      <w:spacing w:before="80"/>
      <w:outlineLvl w:val="5"/>
    </w:pPr>
    <w:rPr>
      <w:i/>
      <w:noProof/>
      <w:sz w:val="24"/>
    </w:rPr>
  </w:style>
  <w:style w:type="paragraph" w:styleId="Titre7">
    <w:name w:val="heading 7"/>
    <w:next w:val="Normal"/>
    <w:qFormat/>
    <w:pPr>
      <w:numPr>
        <w:ilvl w:val="6"/>
        <w:numId w:val="28"/>
      </w:numPr>
      <w:spacing w:before="80"/>
      <w:jc w:val="both"/>
      <w:outlineLvl w:val="6"/>
    </w:pPr>
    <w:rPr>
      <w:i/>
      <w:sz w:val="24"/>
    </w:rPr>
  </w:style>
  <w:style w:type="paragraph" w:styleId="Titre8">
    <w:name w:val="heading 8"/>
    <w:next w:val="Normal"/>
    <w:qFormat/>
    <w:pPr>
      <w:numPr>
        <w:ilvl w:val="7"/>
        <w:numId w:val="28"/>
      </w:numPr>
      <w:spacing w:before="80"/>
      <w:outlineLvl w:val="7"/>
    </w:pPr>
    <w:rPr>
      <w:i/>
      <w:noProof/>
      <w:sz w:val="24"/>
    </w:rPr>
  </w:style>
  <w:style w:type="paragraph" w:styleId="Titre9">
    <w:name w:val="heading 9"/>
    <w:next w:val="Normal"/>
    <w:qFormat/>
    <w:pPr>
      <w:numPr>
        <w:ilvl w:val="8"/>
        <w:numId w:val="28"/>
      </w:numPr>
      <w:spacing w:before="80"/>
      <w:outlineLvl w:val="8"/>
    </w:pPr>
    <w:rPr>
      <w:i/>
      <w:noProof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pPr>
      <w:tabs>
        <w:tab w:val="right" w:pos="12333"/>
      </w:tabs>
      <w:ind w:firstLine="0"/>
      <w:jc w:val="right"/>
    </w:pPr>
    <w:rPr>
      <w:sz w:val="16"/>
    </w:rPr>
  </w:style>
  <w:style w:type="paragraph" w:styleId="TM1">
    <w:name w:val="toc 1"/>
    <w:next w:val="Normal"/>
    <w:semiHidden/>
    <w:pPr>
      <w:tabs>
        <w:tab w:val="left" w:pos="425"/>
        <w:tab w:val="right" w:leader="dot" w:pos="10432"/>
      </w:tabs>
      <w:spacing w:before="240" w:line="300" w:lineRule="atLeast"/>
      <w:ind w:left="426" w:hanging="426"/>
    </w:pPr>
    <w:rPr>
      <w:b/>
      <w:caps/>
      <w:noProof/>
      <w:sz w:val="28"/>
    </w:rPr>
  </w:style>
  <w:style w:type="paragraph" w:styleId="TM2">
    <w:name w:val="toc 2"/>
    <w:next w:val="Normal"/>
    <w:semiHidden/>
    <w:pPr>
      <w:tabs>
        <w:tab w:val="left" w:pos="1134"/>
        <w:tab w:val="right" w:leader="dot" w:pos="10432"/>
      </w:tabs>
      <w:spacing w:line="300" w:lineRule="atLeast"/>
      <w:ind w:left="1134" w:hanging="709"/>
    </w:pPr>
    <w:rPr>
      <w:b/>
      <w:noProof/>
      <w:sz w:val="24"/>
    </w:rPr>
  </w:style>
  <w:style w:type="paragraph" w:styleId="TM3">
    <w:name w:val="toc 3"/>
    <w:next w:val="Normal"/>
    <w:semiHidden/>
    <w:pPr>
      <w:tabs>
        <w:tab w:val="left" w:pos="1985"/>
        <w:tab w:val="right" w:leader="dot" w:pos="10432"/>
      </w:tabs>
      <w:spacing w:line="300" w:lineRule="atLeast"/>
      <w:ind w:left="1984" w:hanging="992"/>
    </w:pPr>
    <w:rPr>
      <w:b/>
      <w:i/>
      <w:noProof/>
      <w:sz w:val="24"/>
    </w:rPr>
  </w:style>
  <w:style w:type="paragraph" w:styleId="TM4">
    <w:name w:val="toc 4"/>
    <w:next w:val="Normal"/>
    <w:semiHidden/>
    <w:pPr>
      <w:tabs>
        <w:tab w:val="left" w:pos="2410"/>
        <w:tab w:val="right" w:leader="dot" w:pos="10432"/>
      </w:tabs>
      <w:ind w:left="2410" w:hanging="709"/>
    </w:pPr>
    <w:rPr>
      <w:noProof/>
      <w:sz w:val="22"/>
    </w:rPr>
  </w:style>
  <w:style w:type="paragraph" w:styleId="TM5">
    <w:name w:val="toc 5"/>
    <w:next w:val="Normal"/>
    <w:semiHidden/>
    <w:pPr>
      <w:tabs>
        <w:tab w:val="left" w:pos="2694"/>
        <w:tab w:val="right" w:leader="dot" w:pos="10432"/>
      </w:tabs>
      <w:ind w:left="2694" w:hanging="993"/>
    </w:pPr>
    <w:rPr>
      <w:noProof/>
      <w:sz w:val="22"/>
    </w:rPr>
  </w:style>
  <w:style w:type="paragraph" w:styleId="TM6">
    <w:name w:val="toc 6"/>
    <w:next w:val="Normal"/>
    <w:semiHidden/>
    <w:pPr>
      <w:tabs>
        <w:tab w:val="left" w:pos="2835"/>
        <w:tab w:val="right" w:leader="dot" w:pos="10432"/>
      </w:tabs>
      <w:ind w:left="2835" w:hanging="1134"/>
    </w:pPr>
    <w:rPr>
      <w:i/>
      <w:noProof/>
      <w:sz w:val="22"/>
    </w:rPr>
  </w:style>
  <w:style w:type="paragraph" w:styleId="TM7">
    <w:name w:val="toc 7"/>
    <w:next w:val="Normal"/>
    <w:semiHidden/>
    <w:pPr>
      <w:tabs>
        <w:tab w:val="left" w:pos="2977"/>
        <w:tab w:val="right" w:leader="dot" w:pos="10432"/>
      </w:tabs>
      <w:ind w:left="2977" w:hanging="1276"/>
    </w:pPr>
    <w:rPr>
      <w:i/>
      <w:noProof/>
    </w:rPr>
  </w:style>
  <w:style w:type="paragraph" w:styleId="TM8">
    <w:name w:val="toc 8"/>
    <w:next w:val="Normal"/>
    <w:semiHidden/>
    <w:pPr>
      <w:tabs>
        <w:tab w:val="left" w:pos="3119"/>
        <w:tab w:val="right" w:leader="dot" w:pos="10432"/>
      </w:tabs>
      <w:ind w:left="3119" w:hanging="1418"/>
    </w:pPr>
    <w:rPr>
      <w:i/>
      <w:noProof/>
    </w:rPr>
  </w:style>
  <w:style w:type="character" w:styleId="Lienhypertextesuivivisit">
    <w:name w:val="FollowedHyperlink"/>
    <w:rPr>
      <w:color w:val="800080"/>
      <w:u w:val="single"/>
    </w:rPr>
  </w:style>
  <w:style w:type="paragraph" w:styleId="TM9">
    <w:name w:val="toc 9"/>
    <w:next w:val="Normal"/>
    <w:semiHidden/>
    <w:pPr>
      <w:tabs>
        <w:tab w:val="left" w:pos="3261"/>
        <w:tab w:val="right" w:leader="dot" w:pos="10432"/>
      </w:tabs>
      <w:ind w:left="3261" w:hanging="1560"/>
    </w:pPr>
    <w:rPr>
      <w:i/>
      <w:noProof/>
    </w:rPr>
  </w:style>
  <w:style w:type="paragraph" w:customStyle="1" w:styleId="Equation">
    <w:name w:val="Equation"/>
    <w:basedOn w:val="Normal"/>
    <w:next w:val="Normal"/>
    <w:pPr>
      <w:tabs>
        <w:tab w:val="center" w:pos="5245"/>
        <w:tab w:val="right" w:pos="10206"/>
      </w:tabs>
      <w:ind w:firstLine="0"/>
      <w:jc w:val="left"/>
    </w:pPr>
  </w:style>
  <w:style w:type="paragraph" w:customStyle="1" w:styleId="Titre0">
    <w:name w:val="Titre 0"/>
    <w:next w:val="Auteurs"/>
    <w:pPr>
      <w:spacing w:before="600" w:after="400"/>
      <w:jc w:val="center"/>
    </w:pPr>
    <w:rPr>
      <w:b/>
      <w:noProof/>
      <w:sz w:val="36"/>
    </w:rPr>
  </w:style>
  <w:style w:type="paragraph" w:customStyle="1" w:styleId="TitreTDM">
    <w:name w:val="Titre TDM"/>
    <w:basedOn w:val="Titre1"/>
    <w:next w:val="Normal"/>
    <w:pPr>
      <w:numPr>
        <w:numId w:val="0"/>
      </w:numPr>
      <w:jc w:val="center"/>
      <w:outlineLvl w:val="9"/>
    </w:pPr>
  </w:style>
  <w:style w:type="paragraph" w:customStyle="1" w:styleId="Lgendefigure">
    <w:name w:val="Légende figure"/>
    <w:basedOn w:val="Lgendetable"/>
    <w:next w:val="Corpsdetextecentr"/>
  </w:style>
  <w:style w:type="paragraph" w:customStyle="1" w:styleId="Numerodepage">
    <w:name w:val="Numero de page"/>
    <w:basedOn w:val="Normal"/>
    <w:pPr>
      <w:tabs>
        <w:tab w:val="right" w:pos="10206"/>
      </w:tabs>
      <w:spacing w:before="120"/>
      <w:ind w:firstLine="0"/>
      <w:jc w:val="left"/>
    </w:pPr>
    <w:rPr>
      <w:sz w:val="20"/>
    </w:rPr>
  </w:style>
  <w:style w:type="paragraph" w:styleId="Retraitcorpsdetexte">
    <w:name w:val="Body Text Indent"/>
    <w:basedOn w:val="Normal"/>
    <w:pPr>
      <w:ind w:firstLine="720"/>
    </w:pPr>
    <w:rPr>
      <w:szCs w:val="24"/>
    </w:rPr>
  </w:style>
  <w:style w:type="paragraph" w:customStyle="1" w:styleId="Lgendetable">
    <w:name w:val="Légende table"/>
    <w:basedOn w:val="Normal"/>
    <w:next w:val="Corpsdetextecentr"/>
    <w:pPr>
      <w:keepNext/>
      <w:ind w:firstLine="0"/>
      <w:jc w:val="center"/>
    </w:pPr>
    <w:rPr>
      <w:i/>
      <w:sz w:val="22"/>
    </w:rPr>
  </w:style>
  <w:style w:type="paragraph" w:customStyle="1" w:styleId="EnumrationPuceCarr">
    <w:name w:val="Enumération Puce Carré"/>
    <w:pPr>
      <w:numPr>
        <w:numId w:val="8"/>
      </w:numPr>
      <w:tabs>
        <w:tab w:val="clear" w:pos="360"/>
        <w:tab w:val="num" w:pos="1069"/>
      </w:tabs>
      <w:spacing w:line="300" w:lineRule="atLeast"/>
      <w:ind w:left="1066" w:hanging="357"/>
      <w:jc w:val="both"/>
    </w:pPr>
    <w:rPr>
      <w:noProof/>
      <w:sz w:val="24"/>
    </w:rPr>
  </w:style>
  <w:style w:type="paragraph" w:customStyle="1" w:styleId="EnumrationPuceTiret">
    <w:name w:val="Enumération Puce Tiret"/>
    <w:pPr>
      <w:numPr>
        <w:numId w:val="11"/>
      </w:numPr>
      <w:tabs>
        <w:tab w:val="clear" w:pos="717"/>
        <w:tab w:val="left" w:pos="1072"/>
      </w:tabs>
      <w:spacing w:line="300" w:lineRule="atLeast"/>
      <w:ind w:left="1066" w:hanging="357"/>
      <w:jc w:val="both"/>
    </w:pPr>
    <w:rPr>
      <w:noProof/>
      <w:sz w:val="24"/>
    </w:rPr>
  </w:style>
  <w:style w:type="paragraph" w:customStyle="1" w:styleId="RfrenceBibliographique">
    <w:name w:val="Référence Bibliographique"/>
    <w:basedOn w:val="Normal"/>
    <w:pPr>
      <w:numPr>
        <w:numId w:val="13"/>
      </w:numPr>
      <w:spacing w:before="120"/>
      <w:jc w:val="left"/>
    </w:pPr>
    <w:rPr>
      <w:sz w:val="22"/>
    </w:rPr>
  </w:style>
  <w:style w:type="paragraph" w:styleId="Corpsdetexte3">
    <w:name w:val="Body Text 3"/>
    <w:basedOn w:val="Normal"/>
    <w:pPr>
      <w:ind w:firstLine="0"/>
    </w:pPr>
    <w:rPr>
      <w:szCs w:val="24"/>
    </w:rPr>
  </w:style>
  <w:style w:type="paragraph" w:customStyle="1" w:styleId="En-tte-titre">
    <w:name w:val="En-tête - titre"/>
    <w:basedOn w:val="Normal"/>
    <w:pPr>
      <w:ind w:firstLine="0"/>
      <w:jc w:val="center"/>
    </w:pPr>
    <w:rPr>
      <w:i/>
      <w:sz w:val="20"/>
    </w:rPr>
  </w:style>
  <w:style w:type="paragraph" w:customStyle="1" w:styleId="En-tte-auteurs">
    <w:name w:val="En-tête - auteurs"/>
    <w:basedOn w:val="Normal"/>
    <w:pPr>
      <w:spacing w:after="240"/>
      <w:ind w:firstLine="0"/>
      <w:jc w:val="center"/>
    </w:pPr>
    <w:rPr>
      <w:i/>
      <w:sz w:val="20"/>
    </w:rPr>
  </w:style>
  <w:style w:type="paragraph" w:customStyle="1" w:styleId="Auteurs">
    <w:name w:val="Auteurs"/>
    <w:basedOn w:val="Corpsdetexte"/>
    <w:next w:val="Adresseauteurs"/>
    <w:pPr>
      <w:spacing w:after="200"/>
      <w:jc w:val="center"/>
    </w:pPr>
    <w:rPr>
      <w:b/>
    </w:r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pPr>
      <w:ind w:firstLine="0"/>
    </w:pPr>
    <w:rPr>
      <w:szCs w:val="24"/>
    </w:rPr>
  </w:style>
  <w:style w:type="paragraph" w:customStyle="1" w:styleId="Corpsdetextecentr">
    <w:name w:val="Corps de texte centré"/>
    <w:basedOn w:val="Corpsdetexte"/>
    <w:pPr>
      <w:jc w:val="center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TitreRsum">
    <w:name w:val="Titre Résumé"/>
    <w:basedOn w:val="Corpsdetextecentr"/>
    <w:next w:val="Normal"/>
    <w:pPr>
      <w:spacing w:before="240"/>
    </w:pPr>
    <w:rPr>
      <w:b/>
      <w:i/>
    </w:rPr>
  </w:style>
  <w:style w:type="character" w:styleId="Numrodepage">
    <w:name w:val="page number"/>
    <w:basedOn w:val="Policepardfaut"/>
  </w:style>
  <w:style w:type="paragraph" w:customStyle="1" w:styleId="Adresseauteurs">
    <w:name w:val="Adresse auteurs"/>
    <w:basedOn w:val="Auteurs"/>
    <w:pPr>
      <w:spacing w:after="0"/>
    </w:pPr>
    <w:rPr>
      <w:b w:val="0"/>
    </w:rPr>
  </w:style>
  <w:style w:type="paragraph" w:styleId="Notedebasdepage">
    <w:name w:val="footnote text"/>
    <w:basedOn w:val="Normal"/>
    <w:semiHidden/>
    <w:rPr>
      <w:sz w:val="20"/>
    </w:rPr>
  </w:style>
  <w:style w:type="character" w:styleId="Appelnotedebasdep">
    <w:name w:val="footnote reference"/>
    <w:semiHidden/>
    <w:rPr>
      <w:vertAlign w:val="superscript"/>
    </w:rPr>
  </w:style>
  <w:style w:type="table" w:styleId="Grilledutableau">
    <w:name w:val="Table Grid"/>
    <w:basedOn w:val="TableauNormal"/>
    <w:rsid w:val="000E7ED9"/>
    <w:pPr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um">
    <w:name w:val="Résumé"/>
    <w:basedOn w:val="Lgendefigure"/>
    <w:pPr>
      <w:jc w:val="left"/>
    </w:pPr>
  </w:style>
  <w:style w:type="paragraph" w:customStyle="1" w:styleId="Remerciements">
    <w:name w:val="Remerciements"/>
    <w:basedOn w:val="Rsum"/>
  </w:style>
  <w:style w:type="paragraph" w:styleId="PrformatHTML">
    <w:name w:val="HTML Preformatted"/>
    <w:basedOn w:val="Normal"/>
    <w:rsid w:val="00C315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0AAF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600AAF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F4602E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161592">
      <w:bodyDiv w:val="1"/>
      <w:marLeft w:val="54"/>
      <w:marRight w:val="54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50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mailto:danet" TargetMode="External"/><Relationship Id="rId14" Type="http://schemas.openxmlformats.org/officeDocument/2006/relationships/image" Target="media/image3.wmf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.ONERA-1TCAAB9GN\Mes%20documents\GN-MEBA\Mod&#232;le_GNMEBA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BAAF5-1593-45A2-A776-3A048C1E3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Modèle_GNMEBA.dot</Template>
  <TotalTime>1</TotalTime>
  <Pages>3</Pages>
  <Words>357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TD EDS</vt:lpstr>
    </vt:vector>
  </TitlesOfParts>
  <Company>ONERA</Company>
  <LinksUpToDate>false</LinksUpToDate>
  <CharactersWithSpaces>2318</CharactersWithSpaces>
  <SharedDoc>false</SharedDoc>
  <HLinks>
    <vt:vector size="18" baseType="variant">
      <vt:variant>
        <vt:i4>3735576</vt:i4>
      </vt:variant>
      <vt:variant>
        <vt:i4>6</vt:i4>
      </vt:variant>
      <vt:variant>
        <vt:i4>0</vt:i4>
      </vt:variant>
      <vt:variant>
        <vt:i4>5</vt:i4>
      </vt:variant>
      <vt:variant>
        <vt:lpwstr>mailto:francois.brisset@u-psud.fr</vt:lpwstr>
      </vt:variant>
      <vt:variant>
        <vt:lpwstr/>
      </vt:variant>
      <vt:variant>
        <vt:i4>4194367</vt:i4>
      </vt:variant>
      <vt:variant>
        <vt:i4>3</vt:i4>
      </vt:variant>
      <vt:variant>
        <vt:i4>0</vt:i4>
      </vt:variant>
      <vt:variant>
        <vt:i4>5</vt:i4>
      </vt:variant>
      <vt:variant>
        <vt:lpwstr>http://mail.ijl.nancy-universite.fr/service/home/AppData/Local/Temp/jacky.ruste@free.fr</vt:lpwstr>
      </vt:variant>
      <vt:variant>
        <vt:lpwstr/>
      </vt:variant>
      <vt:variant>
        <vt:i4>2228293</vt:i4>
      </vt:variant>
      <vt:variant>
        <vt:i4>0</vt:i4>
      </vt:variant>
      <vt:variant>
        <vt:i4>0</vt:i4>
      </vt:variant>
      <vt:variant>
        <vt:i4>5</vt:i4>
      </vt:variant>
      <vt:variant>
        <vt:lpwstr>mailto:christine.gendarme@ijl.nancy-universite.fr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 EDS</dc:title>
  <dc:subject>GN-MEBA Stage 1</dc:subject>
  <dc:creator>Francois Brisset</dc:creator>
  <dc:description>Saint Martin d'Hère 2006</dc:description>
  <cp:lastModifiedBy>Monique</cp:lastModifiedBy>
  <cp:revision>3</cp:revision>
  <cp:lastPrinted>2012-04-30T15:20:00Z</cp:lastPrinted>
  <dcterms:created xsi:type="dcterms:W3CDTF">2017-06-27T16:39:00Z</dcterms:created>
  <dcterms:modified xsi:type="dcterms:W3CDTF">2017-10-01T06:04:00Z</dcterms:modified>
  <cp:category>TD EDS</cp:category>
</cp:coreProperties>
</file>